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FEC" w:rsidRPr="0025547A" w:rsidRDefault="0025547A" w:rsidP="0025547A">
      <w:pPr>
        <w:spacing w:after="40"/>
        <w:jc w:val="center"/>
        <w:rPr>
          <w:rFonts w:ascii="MV Boli" w:hAnsi="MV Boli" w:cs="MV Boli"/>
          <w:b/>
          <w:sz w:val="28"/>
          <w:szCs w:val="28"/>
          <w:u w:val="single"/>
        </w:rPr>
      </w:pPr>
      <w:r w:rsidRPr="0025547A">
        <w:rPr>
          <w:rFonts w:ascii="MV Boli" w:hAnsi="MV Boli" w:cs="MV Boli"/>
          <w:b/>
          <w:sz w:val="28"/>
          <w:szCs w:val="28"/>
          <w:u w:val="single"/>
        </w:rPr>
        <w:t xml:space="preserve">Speisekarten – für </w:t>
      </w:r>
      <w:proofErr w:type="spellStart"/>
      <w:r w:rsidRPr="0025547A">
        <w:rPr>
          <w:rFonts w:ascii="MV Boli" w:hAnsi="MV Boli" w:cs="MV Boli"/>
          <w:b/>
          <w:sz w:val="28"/>
          <w:szCs w:val="28"/>
          <w:u w:val="single"/>
        </w:rPr>
        <w:t>to</w:t>
      </w:r>
      <w:proofErr w:type="spellEnd"/>
      <w:r w:rsidRPr="0025547A">
        <w:rPr>
          <w:rFonts w:ascii="MV Boli" w:hAnsi="MV Boli" w:cs="MV Boli"/>
          <w:b/>
          <w:sz w:val="28"/>
          <w:szCs w:val="28"/>
          <w:u w:val="single"/>
        </w:rPr>
        <w:t xml:space="preserve"> </w:t>
      </w:r>
      <w:proofErr w:type="spellStart"/>
      <w:r w:rsidRPr="0025547A">
        <w:rPr>
          <w:rFonts w:ascii="MV Boli" w:hAnsi="MV Boli" w:cs="MV Boli"/>
          <w:b/>
          <w:sz w:val="28"/>
          <w:szCs w:val="28"/>
          <w:u w:val="single"/>
        </w:rPr>
        <w:t>go</w:t>
      </w:r>
      <w:proofErr w:type="spellEnd"/>
      <w:r w:rsidRPr="0025547A">
        <w:rPr>
          <w:rFonts w:ascii="MV Boli" w:hAnsi="MV Boli" w:cs="MV Boli"/>
          <w:b/>
          <w:sz w:val="28"/>
          <w:szCs w:val="28"/>
          <w:u w:val="single"/>
        </w:rPr>
        <w:t xml:space="preserve"> Bestellung </w:t>
      </w:r>
    </w:p>
    <w:p w:rsidR="00677EF6" w:rsidRPr="00380899" w:rsidRDefault="00677EF6" w:rsidP="00677EF6">
      <w:pPr>
        <w:spacing w:after="40"/>
        <w:jc w:val="center"/>
        <w:rPr>
          <w:rFonts w:ascii="MV Boli" w:hAnsi="MV Boli" w:cs="MV Boli"/>
          <w:b/>
          <w:sz w:val="16"/>
          <w:szCs w:val="16"/>
        </w:rPr>
      </w:pPr>
    </w:p>
    <w:p w:rsidR="0025547A" w:rsidRDefault="0025547A" w:rsidP="00677EF6">
      <w:pPr>
        <w:spacing w:after="40"/>
        <w:jc w:val="center"/>
        <w:rPr>
          <w:rFonts w:ascii="MV Boli" w:hAnsi="MV Boli" w:cs="MV Boli"/>
          <w:b/>
          <w:sz w:val="26"/>
          <w:szCs w:val="26"/>
        </w:rPr>
      </w:pPr>
      <w:r>
        <w:rPr>
          <w:rFonts w:ascii="MV Boli" w:hAnsi="MV Boli" w:cs="MV Boli"/>
          <w:b/>
          <w:sz w:val="26"/>
          <w:szCs w:val="26"/>
        </w:rPr>
        <w:t xml:space="preserve">Tel. Nr. 0 6 1 6 3 -  91 23 </w:t>
      </w:r>
      <w:r w:rsidR="0011399E">
        <w:rPr>
          <w:rFonts w:ascii="MV Boli" w:hAnsi="MV Boli" w:cs="MV Boli"/>
          <w:b/>
          <w:sz w:val="26"/>
          <w:szCs w:val="26"/>
        </w:rPr>
        <w:t xml:space="preserve">16 </w:t>
      </w:r>
      <w:r>
        <w:rPr>
          <w:rFonts w:ascii="MV Boli" w:hAnsi="MV Boli" w:cs="MV Boli"/>
          <w:b/>
          <w:sz w:val="26"/>
          <w:szCs w:val="26"/>
        </w:rPr>
        <w:t>– nur Abholung –</w:t>
      </w:r>
    </w:p>
    <w:p w:rsidR="00677EF6" w:rsidRPr="00380899" w:rsidRDefault="00677EF6" w:rsidP="00753FEC">
      <w:pPr>
        <w:spacing w:after="40"/>
        <w:rPr>
          <w:rFonts w:ascii="MV Boli" w:hAnsi="MV Boli" w:cs="MV Boli"/>
          <w:b/>
          <w:sz w:val="16"/>
          <w:szCs w:val="16"/>
        </w:rPr>
      </w:pPr>
    </w:p>
    <w:p w:rsidR="0025547A" w:rsidRDefault="0025547A" w:rsidP="00753FEC">
      <w:pPr>
        <w:spacing w:after="40"/>
        <w:rPr>
          <w:rFonts w:ascii="MV Boli" w:hAnsi="MV Boli" w:cs="MV Boli"/>
          <w:b/>
          <w:sz w:val="28"/>
          <w:szCs w:val="28"/>
        </w:rPr>
      </w:pPr>
      <w:r w:rsidRPr="00677EF6">
        <w:rPr>
          <w:rFonts w:ascii="MV Boli" w:hAnsi="MV Boli" w:cs="MV Boli"/>
          <w:b/>
          <w:sz w:val="28"/>
          <w:szCs w:val="28"/>
        </w:rPr>
        <w:t>Tagesmenu</w:t>
      </w:r>
      <w:r w:rsidRPr="00677EF6">
        <w:rPr>
          <w:rFonts w:ascii="MV Boli" w:hAnsi="MV Boli" w:cs="MV Boli"/>
          <w:b/>
          <w:sz w:val="28"/>
          <w:szCs w:val="28"/>
        </w:rPr>
        <w:tab/>
      </w:r>
      <w:r w:rsidRPr="00677EF6">
        <w:rPr>
          <w:rFonts w:ascii="MV Boli" w:hAnsi="MV Boli" w:cs="MV Boli"/>
          <w:b/>
          <w:sz w:val="28"/>
          <w:szCs w:val="28"/>
        </w:rPr>
        <w:tab/>
      </w:r>
      <w:r w:rsidR="001C0571">
        <w:rPr>
          <w:rFonts w:ascii="MV Boli" w:hAnsi="MV Boli" w:cs="MV Boli"/>
          <w:b/>
          <w:sz w:val="28"/>
          <w:szCs w:val="28"/>
        </w:rPr>
        <w:t xml:space="preserve">- siehe Wochenplan – </w:t>
      </w:r>
      <w:bookmarkStart w:id="0" w:name="_GoBack"/>
      <w:bookmarkEnd w:id="0"/>
    </w:p>
    <w:p w:rsidR="001C0571" w:rsidRDefault="001C0571" w:rsidP="00753FEC">
      <w:pPr>
        <w:spacing w:after="40"/>
        <w:rPr>
          <w:rFonts w:ascii="MV Boli" w:hAnsi="MV Boli" w:cs="MV Boli"/>
          <w:b/>
          <w:sz w:val="26"/>
          <w:szCs w:val="26"/>
        </w:rPr>
      </w:pPr>
    </w:p>
    <w:p w:rsidR="00753FEC" w:rsidRDefault="00677EF6" w:rsidP="00753FEC">
      <w:pPr>
        <w:spacing w:after="40"/>
        <w:rPr>
          <w:rFonts w:ascii="MV Boli" w:hAnsi="MV Boli" w:cs="MV Boli"/>
          <w:b/>
          <w:sz w:val="26"/>
          <w:szCs w:val="26"/>
        </w:rPr>
      </w:pPr>
      <w:r>
        <w:rPr>
          <w:rFonts w:ascii="MV Boli" w:hAnsi="MV Boli" w:cs="MV Boli"/>
          <w:b/>
          <w:sz w:val="26"/>
          <w:szCs w:val="26"/>
        </w:rPr>
        <w:t xml:space="preserve">Nr. 1 </w:t>
      </w:r>
      <w:r w:rsidR="00753FEC" w:rsidRPr="00A044EF">
        <w:rPr>
          <w:rFonts w:ascii="MV Boli" w:hAnsi="MV Boli" w:cs="MV Boli"/>
          <w:b/>
          <w:sz w:val="26"/>
          <w:szCs w:val="26"/>
        </w:rPr>
        <w:t>Blumenkohl-Käse-Medaillon</w:t>
      </w:r>
      <w:r w:rsidR="00753FEC" w:rsidRPr="00A044EF">
        <w:rPr>
          <w:rFonts w:ascii="MV Boli" w:hAnsi="MV Boli" w:cs="MV Boli"/>
          <w:b/>
          <w:sz w:val="26"/>
          <w:szCs w:val="26"/>
          <w:vertAlign w:val="superscript"/>
        </w:rPr>
        <w:t>12</w:t>
      </w:r>
      <w:r w:rsidR="0025547A">
        <w:rPr>
          <w:rFonts w:ascii="MV Boli" w:hAnsi="MV Boli" w:cs="MV Boli"/>
          <w:b/>
          <w:sz w:val="26"/>
          <w:szCs w:val="26"/>
          <w:vertAlign w:val="superscript"/>
        </w:rPr>
        <w:t xml:space="preserve">  </w:t>
      </w:r>
      <w:r w:rsidR="00C363C7" w:rsidRPr="00A044EF">
        <w:rPr>
          <w:rFonts w:ascii="MV Boli" w:hAnsi="MV Boli" w:cs="MV Boli"/>
          <w:b/>
          <w:sz w:val="26"/>
          <w:szCs w:val="26"/>
        </w:rPr>
        <w:tab/>
      </w:r>
      <w:r w:rsidR="00C363C7" w:rsidRPr="00A044EF">
        <w:rPr>
          <w:rFonts w:ascii="MV Boli" w:hAnsi="MV Boli" w:cs="MV Boli"/>
          <w:b/>
          <w:sz w:val="26"/>
          <w:szCs w:val="26"/>
        </w:rPr>
        <w:tab/>
      </w:r>
      <w:r w:rsidR="00C363C7" w:rsidRPr="00A044EF">
        <w:rPr>
          <w:rFonts w:ascii="MV Boli" w:hAnsi="MV Boli" w:cs="MV Boli"/>
          <w:b/>
          <w:sz w:val="26"/>
          <w:szCs w:val="26"/>
        </w:rPr>
        <w:tab/>
      </w:r>
      <w:r w:rsidR="00C363C7" w:rsidRPr="00A044EF">
        <w:rPr>
          <w:rFonts w:ascii="MV Boli" w:hAnsi="MV Boli" w:cs="MV Boli"/>
          <w:b/>
          <w:sz w:val="26"/>
          <w:szCs w:val="26"/>
        </w:rPr>
        <w:tab/>
      </w:r>
      <w:r w:rsidR="00A044EF" w:rsidRPr="00A044EF">
        <w:rPr>
          <w:rFonts w:ascii="MV Boli" w:hAnsi="MV Boli" w:cs="MV Boli"/>
          <w:b/>
          <w:sz w:val="26"/>
          <w:szCs w:val="26"/>
        </w:rPr>
        <w:t xml:space="preserve">  </w:t>
      </w:r>
      <w:r>
        <w:rPr>
          <w:rFonts w:ascii="MV Boli" w:hAnsi="MV Boli" w:cs="MV Boli"/>
          <w:b/>
          <w:sz w:val="26"/>
          <w:szCs w:val="26"/>
        </w:rPr>
        <w:t xml:space="preserve">  </w:t>
      </w:r>
      <w:r w:rsidR="00DF7A8E">
        <w:rPr>
          <w:rFonts w:ascii="MV Boli" w:hAnsi="MV Boli" w:cs="MV Boli"/>
          <w:b/>
          <w:sz w:val="26"/>
          <w:szCs w:val="26"/>
        </w:rPr>
        <w:t xml:space="preserve">           </w:t>
      </w:r>
      <w:r>
        <w:rPr>
          <w:rFonts w:ascii="MV Boli" w:hAnsi="MV Boli" w:cs="MV Boli"/>
          <w:b/>
          <w:sz w:val="26"/>
          <w:szCs w:val="26"/>
        </w:rPr>
        <w:t xml:space="preserve">  </w:t>
      </w:r>
      <w:r w:rsidR="00753FEC" w:rsidRPr="00A044EF">
        <w:rPr>
          <w:rFonts w:ascii="MV Boli" w:hAnsi="MV Boli" w:cs="MV Boli"/>
          <w:b/>
          <w:sz w:val="26"/>
          <w:szCs w:val="26"/>
        </w:rPr>
        <w:t>9,30 €</w:t>
      </w:r>
    </w:p>
    <w:p w:rsidR="00753FEC" w:rsidRPr="00A044EF" w:rsidRDefault="00DF7A8E" w:rsidP="00DF7A8E">
      <w:pPr>
        <w:spacing w:after="40"/>
        <w:rPr>
          <w:b/>
          <w:sz w:val="26"/>
          <w:szCs w:val="26"/>
        </w:rPr>
      </w:pPr>
      <w:r>
        <w:rPr>
          <w:rFonts w:ascii="MV Boli" w:hAnsi="MV Boli" w:cs="MV Boli"/>
          <w:b/>
          <w:sz w:val="26"/>
          <w:szCs w:val="26"/>
        </w:rPr>
        <w:t xml:space="preserve">      </w:t>
      </w:r>
      <w:r w:rsidR="00753FEC" w:rsidRPr="00A044EF">
        <w:rPr>
          <w:rFonts w:ascii="MV Boli" w:hAnsi="MV Boli" w:cs="MV Boli"/>
          <w:b/>
          <w:sz w:val="26"/>
          <w:szCs w:val="26"/>
        </w:rPr>
        <w:t xml:space="preserve">mit frischen </w:t>
      </w:r>
      <w:proofErr w:type="spellStart"/>
      <w:r w:rsidR="00753FEC" w:rsidRPr="00A044EF">
        <w:rPr>
          <w:rFonts w:ascii="MV Boli" w:hAnsi="MV Boli" w:cs="MV Boli"/>
          <w:b/>
          <w:sz w:val="26"/>
          <w:szCs w:val="26"/>
        </w:rPr>
        <w:t>Odenwälder</w:t>
      </w:r>
      <w:proofErr w:type="spellEnd"/>
      <w:r w:rsidR="00A044EF">
        <w:rPr>
          <w:rFonts w:ascii="MV Boli" w:hAnsi="MV Boli" w:cs="MV Boli"/>
          <w:b/>
          <w:sz w:val="26"/>
          <w:szCs w:val="26"/>
        </w:rPr>
        <w:t xml:space="preserve"> </w:t>
      </w:r>
      <w:r w:rsidR="00753FEC" w:rsidRPr="00A044EF">
        <w:rPr>
          <w:rFonts w:ascii="MV Boli" w:hAnsi="MV Boli" w:cs="MV Boli"/>
          <w:b/>
          <w:sz w:val="26"/>
          <w:szCs w:val="26"/>
        </w:rPr>
        <w:t xml:space="preserve"> Rahmchampignons</w:t>
      </w:r>
      <w:r w:rsidR="00753FEC" w:rsidRPr="00A044EF">
        <w:rPr>
          <w:rFonts w:ascii="MV Boli" w:hAnsi="MV Boli" w:cs="MV Boli"/>
          <w:b/>
          <w:sz w:val="26"/>
          <w:szCs w:val="26"/>
          <w:vertAlign w:val="superscript"/>
        </w:rPr>
        <w:t>12</w:t>
      </w:r>
      <w:r w:rsidR="00753FEC" w:rsidRPr="00A044EF">
        <w:rPr>
          <w:rFonts w:ascii="MV Boli" w:hAnsi="MV Boli" w:cs="MV Boli"/>
          <w:b/>
          <w:sz w:val="26"/>
          <w:szCs w:val="26"/>
        </w:rPr>
        <w:t>, Kroketten</w:t>
      </w:r>
      <w:r w:rsidR="00753FEC" w:rsidRPr="00A044EF">
        <w:rPr>
          <w:rFonts w:ascii="MV Boli" w:hAnsi="MV Boli" w:cs="MV Boli"/>
          <w:b/>
          <w:sz w:val="26"/>
          <w:szCs w:val="26"/>
          <w:vertAlign w:val="superscript"/>
        </w:rPr>
        <w:t>12</w:t>
      </w:r>
      <w:r w:rsidR="00753FEC" w:rsidRPr="00A044EF">
        <w:rPr>
          <w:rFonts w:ascii="MV Boli" w:hAnsi="MV Boli" w:cs="MV Boli"/>
          <w:b/>
          <w:sz w:val="26"/>
          <w:szCs w:val="26"/>
        </w:rPr>
        <w:t xml:space="preserve"> und Salat</w:t>
      </w:r>
      <w:r w:rsidR="00753FEC" w:rsidRPr="00A044EF">
        <w:rPr>
          <w:rFonts w:ascii="MV Boli" w:hAnsi="MV Boli" w:cs="MV Boli"/>
          <w:b/>
          <w:sz w:val="26"/>
          <w:szCs w:val="26"/>
          <w:vertAlign w:val="superscript"/>
        </w:rPr>
        <w:t>3</w:t>
      </w:r>
      <w:proofErr w:type="gramStart"/>
      <w:r w:rsidR="00753FEC" w:rsidRPr="00A044EF">
        <w:rPr>
          <w:rFonts w:ascii="MV Boli" w:hAnsi="MV Boli" w:cs="MV Boli"/>
          <w:b/>
          <w:sz w:val="26"/>
          <w:szCs w:val="26"/>
          <w:vertAlign w:val="superscript"/>
        </w:rPr>
        <w:t>,6</w:t>
      </w:r>
      <w:proofErr w:type="gramEnd"/>
    </w:p>
    <w:p w:rsidR="007259F3" w:rsidRPr="00A044EF" w:rsidRDefault="006206A6" w:rsidP="00C363C7">
      <w:pPr>
        <w:spacing w:after="40"/>
        <w:rPr>
          <w:rFonts w:ascii="MV Boli" w:hAnsi="MV Boli" w:cs="MV Boli"/>
          <w:b/>
          <w:sz w:val="26"/>
          <w:szCs w:val="26"/>
        </w:rPr>
      </w:pPr>
      <w:r w:rsidRPr="00A044EF">
        <w:rPr>
          <w:rFonts w:ascii="MV Boli" w:hAnsi="MV Boli" w:cs="MV Boli"/>
          <w:b/>
          <w:sz w:val="26"/>
          <w:szCs w:val="26"/>
        </w:rPr>
        <w:tab/>
      </w:r>
      <w:r w:rsidR="008B048F" w:rsidRPr="00A044EF">
        <w:rPr>
          <w:rFonts w:ascii="MV Boli" w:hAnsi="MV Boli" w:cs="MV Boli"/>
          <w:b/>
          <w:sz w:val="26"/>
          <w:szCs w:val="26"/>
        </w:rPr>
        <w:t xml:space="preserve">         </w:t>
      </w:r>
      <w:r w:rsidR="00D52A95" w:rsidRPr="00A044EF">
        <w:rPr>
          <w:b/>
          <w:sz w:val="26"/>
          <w:szCs w:val="26"/>
        </w:rPr>
        <w:t xml:space="preserve"> </w:t>
      </w:r>
    </w:p>
    <w:p w:rsidR="00CE6B68" w:rsidRPr="00A044EF" w:rsidRDefault="00677EF6" w:rsidP="00CE6B68">
      <w:pPr>
        <w:spacing w:after="40"/>
        <w:rPr>
          <w:rFonts w:ascii="MV Boli" w:hAnsi="MV Boli" w:cs="MV Boli"/>
          <w:b/>
          <w:sz w:val="26"/>
          <w:szCs w:val="26"/>
        </w:rPr>
      </w:pPr>
      <w:r>
        <w:rPr>
          <w:rFonts w:ascii="MV Boli" w:hAnsi="MV Boli" w:cs="MV Boli"/>
          <w:b/>
          <w:sz w:val="26"/>
          <w:szCs w:val="26"/>
        </w:rPr>
        <w:t xml:space="preserve">Nr. 2 </w:t>
      </w:r>
      <w:r w:rsidR="00301CF2" w:rsidRPr="00A044EF">
        <w:rPr>
          <w:rFonts w:ascii="MV Boli" w:hAnsi="MV Boli" w:cs="MV Boli"/>
          <w:b/>
          <w:sz w:val="26"/>
          <w:szCs w:val="26"/>
        </w:rPr>
        <w:t>Schnitzel</w:t>
      </w:r>
      <w:r w:rsidR="00301CF2" w:rsidRPr="00A044EF">
        <w:rPr>
          <w:rFonts w:ascii="MV Boli" w:hAnsi="MV Boli" w:cs="MV Boli"/>
          <w:b/>
          <w:sz w:val="26"/>
          <w:szCs w:val="26"/>
          <w:vertAlign w:val="superscript"/>
        </w:rPr>
        <w:t>12</w:t>
      </w:r>
      <w:r w:rsidR="00301CF2" w:rsidRPr="00A044EF">
        <w:rPr>
          <w:rFonts w:ascii="MV Boli" w:hAnsi="MV Boli" w:cs="MV Boli"/>
          <w:b/>
          <w:sz w:val="26"/>
          <w:szCs w:val="26"/>
        </w:rPr>
        <w:t>„</w:t>
      </w:r>
      <w:r w:rsidR="00CE6B68" w:rsidRPr="00A044EF">
        <w:rPr>
          <w:rFonts w:ascii="MV Boli" w:hAnsi="MV Boli" w:cs="MV Boli"/>
          <w:b/>
          <w:sz w:val="26"/>
          <w:szCs w:val="26"/>
        </w:rPr>
        <w:t xml:space="preserve">Wiener </w:t>
      </w:r>
      <w:r w:rsidR="00301CF2" w:rsidRPr="00A044EF">
        <w:rPr>
          <w:rFonts w:ascii="MV Boli" w:hAnsi="MV Boli" w:cs="MV Boli"/>
          <w:b/>
          <w:sz w:val="26"/>
          <w:szCs w:val="26"/>
        </w:rPr>
        <w:t>Art“</w:t>
      </w:r>
      <w:r w:rsidR="00CE6B68" w:rsidRPr="00A044EF">
        <w:rPr>
          <w:rFonts w:ascii="MV Boli" w:hAnsi="MV Boli" w:cs="MV Boli"/>
          <w:b/>
          <w:sz w:val="26"/>
          <w:szCs w:val="26"/>
        </w:rPr>
        <w:t xml:space="preserve"> vom Schwein,</w:t>
      </w:r>
      <w:r w:rsidR="008B048F" w:rsidRPr="00A044EF">
        <w:rPr>
          <w:rFonts w:ascii="MV Boli" w:hAnsi="MV Boli" w:cs="MV Boli"/>
          <w:b/>
          <w:sz w:val="26"/>
          <w:szCs w:val="26"/>
        </w:rPr>
        <w:t xml:space="preserve"> </w:t>
      </w:r>
      <w:r w:rsidR="00A044EF" w:rsidRPr="00A044EF">
        <w:rPr>
          <w:rFonts w:ascii="MV Boli" w:hAnsi="MV Boli" w:cs="MV Boli"/>
          <w:b/>
          <w:sz w:val="26"/>
          <w:szCs w:val="26"/>
        </w:rPr>
        <w:t>Pommes Frites, Salat</w:t>
      </w:r>
      <w:r w:rsidR="00A044EF" w:rsidRPr="00A044EF">
        <w:rPr>
          <w:rFonts w:ascii="MV Boli" w:hAnsi="MV Boli" w:cs="MV Boli"/>
          <w:b/>
          <w:sz w:val="26"/>
          <w:szCs w:val="26"/>
          <w:vertAlign w:val="superscript"/>
        </w:rPr>
        <w:t>3,6</w:t>
      </w:r>
      <w:r w:rsidR="00A044EF" w:rsidRPr="00A044EF">
        <w:rPr>
          <w:rFonts w:ascii="MV Boli" w:hAnsi="MV Boli" w:cs="MV Boli"/>
          <w:b/>
          <w:sz w:val="26"/>
          <w:szCs w:val="26"/>
        </w:rPr>
        <w:t xml:space="preserve">  </w:t>
      </w:r>
      <w:r w:rsidR="00C7304D" w:rsidRPr="00A044EF">
        <w:rPr>
          <w:rFonts w:ascii="MV Boli" w:hAnsi="MV Boli" w:cs="MV Boli"/>
          <w:b/>
          <w:sz w:val="26"/>
          <w:szCs w:val="26"/>
        </w:rPr>
        <w:t xml:space="preserve">  </w:t>
      </w:r>
      <w:r w:rsidR="00CD6E48" w:rsidRPr="00A044EF">
        <w:rPr>
          <w:rFonts w:ascii="MV Boli" w:hAnsi="MV Boli" w:cs="MV Boli"/>
          <w:b/>
          <w:sz w:val="26"/>
          <w:szCs w:val="26"/>
        </w:rPr>
        <w:t>10</w:t>
      </w:r>
      <w:r w:rsidR="007E3C01" w:rsidRPr="00A044EF">
        <w:rPr>
          <w:rFonts w:ascii="MV Boli" w:hAnsi="MV Boli" w:cs="MV Boli"/>
          <w:b/>
          <w:sz w:val="26"/>
          <w:szCs w:val="26"/>
        </w:rPr>
        <w:t>,</w:t>
      </w:r>
      <w:r w:rsidR="00CD6E48" w:rsidRPr="00A044EF">
        <w:rPr>
          <w:rFonts w:ascii="MV Boli" w:hAnsi="MV Boli" w:cs="MV Boli"/>
          <w:b/>
          <w:sz w:val="26"/>
          <w:szCs w:val="26"/>
        </w:rPr>
        <w:t>4</w:t>
      </w:r>
      <w:r w:rsidR="00CE6B68" w:rsidRPr="00A044EF">
        <w:rPr>
          <w:rFonts w:ascii="MV Boli" w:hAnsi="MV Boli" w:cs="MV Boli"/>
          <w:b/>
          <w:sz w:val="26"/>
          <w:szCs w:val="26"/>
        </w:rPr>
        <w:t xml:space="preserve">0 </w:t>
      </w:r>
      <w:r w:rsidR="004D39A1" w:rsidRPr="00A044EF">
        <w:rPr>
          <w:rFonts w:ascii="MV Boli" w:hAnsi="MV Boli" w:cs="MV Boli"/>
          <w:b/>
          <w:sz w:val="26"/>
          <w:szCs w:val="26"/>
        </w:rPr>
        <w:t>€</w:t>
      </w:r>
    </w:p>
    <w:p w:rsidR="00CE6B68" w:rsidRPr="00380899" w:rsidRDefault="00CE6B68" w:rsidP="00CE6B68">
      <w:pPr>
        <w:spacing w:after="40"/>
        <w:rPr>
          <w:rFonts w:ascii="MV Boli" w:hAnsi="MV Boli" w:cs="MV Boli"/>
          <w:b/>
          <w:sz w:val="16"/>
          <w:szCs w:val="16"/>
        </w:rPr>
      </w:pPr>
    </w:p>
    <w:p w:rsidR="006206A6" w:rsidRPr="00A044EF" w:rsidRDefault="00677EF6" w:rsidP="00CE6B68">
      <w:pPr>
        <w:spacing w:after="40"/>
        <w:rPr>
          <w:rFonts w:ascii="MV Boli" w:hAnsi="MV Boli" w:cs="MV Boli"/>
          <w:b/>
          <w:sz w:val="26"/>
          <w:szCs w:val="26"/>
        </w:rPr>
      </w:pPr>
      <w:r>
        <w:rPr>
          <w:rFonts w:ascii="MV Boli" w:hAnsi="MV Boli" w:cs="MV Boli"/>
          <w:b/>
          <w:sz w:val="26"/>
          <w:szCs w:val="26"/>
        </w:rPr>
        <w:t xml:space="preserve">Nr. 3 </w:t>
      </w:r>
      <w:r w:rsidR="006206A6" w:rsidRPr="00A044EF">
        <w:rPr>
          <w:rFonts w:ascii="MV Boli" w:hAnsi="MV Boli" w:cs="MV Boli"/>
          <w:b/>
          <w:sz w:val="26"/>
          <w:szCs w:val="26"/>
        </w:rPr>
        <w:t>Rahmschnitzel</w:t>
      </w:r>
      <w:r w:rsidR="006206A6" w:rsidRPr="00A044EF">
        <w:rPr>
          <w:rFonts w:ascii="MV Boli" w:hAnsi="MV Boli" w:cs="MV Boli"/>
          <w:b/>
          <w:sz w:val="26"/>
          <w:szCs w:val="26"/>
          <w:vertAlign w:val="superscript"/>
        </w:rPr>
        <w:t xml:space="preserve">12 </w:t>
      </w:r>
      <w:r w:rsidR="006206A6" w:rsidRPr="00A044EF">
        <w:rPr>
          <w:rFonts w:ascii="MV Boli" w:hAnsi="MV Boli" w:cs="MV Boli"/>
          <w:b/>
          <w:sz w:val="26"/>
          <w:szCs w:val="26"/>
        </w:rPr>
        <w:t xml:space="preserve">vom Schwein, </w:t>
      </w:r>
      <w:r w:rsidR="00C363C7" w:rsidRPr="00A044EF">
        <w:rPr>
          <w:rFonts w:ascii="MV Boli" w:hAnsi="MV Boli" w:cs="MV Boli"/>
          <w:b/>
          <w:sz w:val="26"/>
          <w:szCs w:val="26"/>
        </w:rPr>
        <w:t xml:space="preserve">Pommes </w:t>
      </w:r>
      <w:r w:rsidR="0025547A">
        <w:rPr>
          <w:rFonts w:ascii="MV Boli" w:hAnsi="MV Boli" w:cs="MV Boli"/>
          <w:b/>
          <w:sz w:val="26"/>
          <w:szCs w:val="26"/>
        </w:rPr>
        <w:t xml:space="preserve">Frites </w:t>
      </w:r>
      <w:r w:rsidR="00D01F16" w:rsidRPr="00A044EF">
        <w:rPr>
          <w:rFonts w:ascii="MV Boli" w:hAnsi="MV Boli" w:cs="MV Boli"/>
          <w:b/>
          <w:sz w:val="26"/>
          <w:szCs w:val="26"/>
        </w:rPr>
        <w:t>und Salat</w:t>
      </w:r>
      <w:r w:rsidR="00D01F16" w:rsidRPr="00A044EF">
        <w:rPr>
          <w:rFonts w:ascii="MV Boli" w:hAnsi="MV Boli" w:cs="MV Boli"/>
          <w:b/>
          <w:sz w:val="26"/>
          <w:szCs w:val="26"/>
          <w:vertAlign w:val="superscript"/>
        </w:rPr>
        <w:t>3,6</w:t>
      </w:r>
      <w:r w:rsidR="00D01F16" w:rsidRPr="00A044EF">
        <w:rPr>
          <w:rFonts w:ascii="MV Boli" w:hAnsi="MV Boli" w:cs="MV Boli"/>
          <w:b/>
          <w:sz w:val="26"/>
          <w:szCs w:val="26"/>
        </w:rPr>
        <w:t xml:space="preserve">    </w:t>
      </w:r>
      <w:r w:rsidR="00D01F16" w:rsidRPr="00A044EF">
        <w:rPr>
          <w:rFonts w:ascii="MV Boli" w:hAnsi="MV Boli" w:cs="MV Boli"/>
          <w:b/>
          <w:sz w:val="26"/>
          <w:szCs w:val="26"/>
        </w:rPr>
        <w:tab/>
      </w:r>
      <w:r w:rsidR="00484083" w:rsidRPr="00A044EF">
        <w:rPr>
          <w:rFonts w:ascii="MV Boli" w:hAnsi="MV Boli" w:cs="MV Boli"/>
          <w:b/>
          <w:sz w:val="26"/>
          <w:szCs w:val="26"/>
        </w:rPr>
        <w:t xml:space="preserve"> </w:t>
      </w:r>
      <w:r w:rsidR="00A044EF">
        <w:rPr>
          <w:rFonts w:ascii="MV Boli" w:hAnsi="MV Boli" w:cs="MV Boli"/>
          <w:b/>
          <w:sz w:val="26"/>
          <w:szCs w:val="26"/>
        </w:rPr>
        <w:t xml:space="preserve">     </w:t>
      </w:r>
      <w:r w:rsidR="00D01F16" w:rsidRPr="00A044EF">
        <w:rPr>
          <w:rFonts w:ascii="MV Boli" w:hAnsi="MV Boli" w:cs="MV Boli"/>
          <w:b/>
          <w:sz w:val="26"/>
          <w:szCs w:val="26"/>
        </w:rPr>
        <w:t>1</w:t>
      </w:r>
      <w:r w:rsidR="00CD6E48" w:rsidRPr="00A044EF">
        <w:rPr>
          <w:rFonts w:ascii="MV Boli" w:hAnsi="MV Boli" w:cs="MV Boli"/>
          <w:b/>
          <w:sz w:val="26"/>
          <w:szCs w:val="26"/>
        </w:rPr>
        <w:t>1</w:t>
      </w:r>
      <w:r w:rsidR="00D01F16" w:rsidRPr="00A044EF">
        <w:rPr>
          <w:rFonts w:ascii="MV Boli" w:hAnsi="MV Boli" w:cs="MV Boli"/>
          <w:b/>
          <w:sz w:val="26"/>
          <w:szCs w:val="26"/>
        </w:rPr>
        <w:t>,</w:t>
      </w:r>
      <w:r w:rsidR="00CD6E48" w:rsidRPr="00A044EF">
        <w:rPr>
          <w:rFonts w:ascii="MV Boli" w:hAnsi="MV Boli" w:cs="MV Boli"/>
          <w:b/>
          <w:sz w:val="26"/>
          <w:szCs w:val="26"/>
        </w:rPr>
        <w:t>--</w:t>
      </w:r>
      <w:r w:rsidR="00D01F16" w:rsidRPr="00A044EF">
        <w:rPr>
          <w:rFonts w:ascii="MV Boli" w:hAnsi="MV Boli" w:cs="MV Boli"/>
          <w:b/>
          <w:sz w:val="26"/>
          <w:szCs w:val="26"/>
        </w:rPr>
        <w:t xml:space="preserve"> </w:t>
      </w:r>
      <w:r w:rsidR="00C64502" w:rsidRPr="00A044EF">
        <w:rPr>
          <w:rFonts w:ascii="MV Boli" w:hAnsi="MV Boli" w:cs="MV Boli"/>
          <w:b/>
          <w:sz w:val="26"/>
          <w:szCs w:val="26"/>
        </w:rPr>
        <w:t>€</w:t>
      </w:r>
    </w:p>
    <w:p w:rsidR="006206A6" w:rsidRPr="00A044EF" w:rsidRDefault="006206A6" w:rsidP="00CE6B68">
      <w:pPr>
        <w:spacing w:after="40"/>
        <w:rPr>
          <w:rFonts w:ascii="MV Boli" w:hAnsi="MV Boli" w:cs="MV Boli"/>
          <w:b/>
          <w:sz w:val="16"/>
          <w:szCs w:val="16"/>
        </w:rPr>
      </w:pPr>
    </w:p>
    <w:p w:rsidR="00CE6B68" w:rsidRDefault="00677EF6" w:rsidP="00CE6B68">
      <w:pPr>
        <w:spacing w:after="40"/>
        <w:rPr>
          <w:rFonts w:ascii="MV Boli" w:hAnsi="MV Boli" w:cs="MV Boli"/>
          <w:b/>
          <w:sz w:val="26"/>
          <w:szCs w:val="26"/>
        </w:rPr>
      </w:pPr>
      <w:r>
        <w:rPr>
          <w:rFonts w:ascii="MV Boli" w:hAnsi="MV Boli" w:cs="MV Boli"/>
          <w:b/>
          <w:sz w:val="26"/>
          <w:szCs w:val="26"/>
        </w:rPr>
        <w:t xml:space="preserve">Nr. 4 </w:t>
      </w:r>
      <w:r w:rsidR="00CE6B68" w:rsidRPr="00A044EF">
        <w:rPr>
          <w:rFonts w:ascii="MV Boli" w:hAnsi="MV Boli" w:cs="MV Boli"/>
          <w:b/>
          <w:sz w:val="26"/>
          <w:szCs w:val="26"/>
        </w:rPr>
        <w:t>Jägerschnitzel</w:t>
      </w:r>
      <w:r w:rsidR="00CE6B68" w:rsidRPr="00A044EF">
        <w:rPr>
          <w:rFonts w:ascii="MV Boli" w:hAnsi="MV Boli" w:cs="MV Boli"/>
          <w:b/>
          <w:sz w:val="26"/>
          <w:szCs w:val="26"/>
          <w:vertAlign w:val="superscript"/>
        </w:rPr>
        <w:t>12</w:t>
      </w:r>
      <w:r w:rsidR="00CE6B68" w:rsidRPr="00A044EF">
        <w:rPr>
          <w:rFonts w:ascii="MV Boli" w:hAnsi="MV Boli" w:cs="MV Boli"/>
          <w:b/>
          <w:sz w:val="26"/>
          <w:szCs w:val="26"/>
        </w:rPr>
        <w:t xml:space="preserve"> vom Schwein mit frischen </w:t>
      </w:r>
      <w:proofErr w:type="spellStart"/>
      <w:r w:rsidR="00CE6B68" w:rsidRPr="00A044EF">
        <w:rPr>
          <w:rFonts w:ascii="MV Boli" w:hAnsi="MV Boli" w:cs="MV Boli"/>
          <w:b/>
          <w:sz w:val="26"/>
          <w:szCs w:val="26"/>
        </w:rPr>
        <w:t>Odenwälder</w:t>
      </w:r>
      <w:proofErr w:type="spellEnd"/>
      <w:r w:rsidR="00CE6B68" w:rsidRPr="00A044EF">
        <w:rPr>
          <w:rFonts w:ascii="MV Boli" w:hAnsi="MV Boli" w:cs="MV Boli"/>
          <w:b/>
          <w:sz w:val="26"/>
          <w:szCs w:val="26"/>
        </w:rPr>
        <w:t xml:space="preserve"> </w:t>
      </w:r>
      <w:r w:rsidR="00CE6B68" w:rsidRPr="00A044EF">
        <w:rPr>
          <w:rFonts w:ascii="MV Boli" w:hAnsi="MV Boli" w:cs="MV Boli"/>
          <w:b/>
          <w:sz w:val="26"/>
          <w:szCs w:val="26"/>
        </w:rPr>
        <w:tab/>
      </w:r>
      <w:r w:rsidR="00C7304D" w:rsidRPr="00A044EF">
        <w:rPr>
          <w:rFonts w:ascii="MV Boli" w:hAnsi="MV Boli" w:cs="MV Boli"/>
          <w:b/>
          <w:sz w:val="26"/>
          <w:szCs w:val="26"/>
        </w:rPr>
        <w:t xml:space="preserve">   </w:t>
      </w:r>
      <w:r w:rsidR="00A044EF" w:rsidRPr="00A044EF">
        <w:rPr>
          <w:rFonts w:ascii="MV Boli" w:hAnsi="MV Boli" w:cs="MV Boli"/>
          <w:b/>
          <w:sz w:val="26"/>
          <w:szCs w:val="26"/>
        </w:rPr>
        <w:tab/>
      </w:r>
      <w:r w:rsidR="00A044EF">
        <w:rPr>
          <w:rFonts w:ascii="MV Boli" w:hAnsi="MV Boli" w:cs="MV Boli"/>
          <w:b/>
          <w:sz w:val="26"/>
          <w:szCs w:val="26"/>
        </w:rPr>
        <w:t xml:space="preserve">     </w:t>
      </w:r>
      <w:r w:rsidR="00CE6B68" w:rsidRPr="00A044EF">
        <w:rPr>
          <w:rFonts w:ascii="MV Boli" w:hAnsi="MV Boli" w:cs="MV Boli"/>
          <w:b/>
          <w:sz w:val="26"/>
          <w:szCs w:val="26"/>
        </w:rPr>
        <w:t>1</w:t>
      </w:r>
      <w:r w:rsidR="007E3C01" w:rsidRPr="00A044EF">
        <w:rPr>
          <w:rFonts w:ascii="MV Boli" w:hAnsi="MV Boli" w:cs="MV Boli"/>
          <w:b/>
          <w:sz w:val="26"/>
          <w:szCs w:val="26"/>
        </w:rPr>
        <w:t>1</w:t>
      </w:r>
      <w:r w:rsidR="00CE6B68" w:rsidRPr="00A044EF">
        <w:rPr>
          <w:rFonts w:ascii="MV Boli" w:hAnsi="MV Boli" w:cs="MV Boli"/>
          <w:b/>
          <w:sz w:val="26"/>
          <w:szCs w:val="26"/>
        </w:rPr>
        <w:t>,</w:t>
      </w:r>
      <w:r w:rsidR="00CD6E48" w:rsidRPr="00A044EF">
        <w:rPr>
          <w:rFonts w:ascii="MV Boli" w:hAnsi="MV Boli" w:cs="MV Boli"/>
          <w:b/>
          <w:sz w:val="26"/>
          <w:szCs w:val="26"/>
        </w:rPr>
        <w:t>90</w:t>
      </w:r>
      <w:r w:rsidR="00CE6B68" w:rsidRPr="00A044EF">
        <w:rPr>
          <w:rFonts w:ascii="MV Boli" w:hAnsi="MV Boli" w:cs="MV Boli"/>
          <w:b/>
          <w:sz w:val="26"/>
          <w:szCs w:val="26"/>
        </w:rPr>
        <w:t xml:space="preserve"> </w:t>
      </w:r>
      <w:r w:rsidR="00C64502" w:rsidRPr="00A044EF">
        <w:rPr>
          <w:rFonts w:ascii="MV Boli" w:hAnsi="MV Boli" w:cs="MV Boli"/>
          <w:b/>
          <w:sz w:val="26"/>
          <w:szCs w:val="26"/>
        </w:rPr>
        <w:t>€</w:t>
      </w:r>
    </w:p>
    <w:p w:rsidR="00CE6B68" w:rsidRPr="00A044EF" w:rsidRDefault="00380899" w:rsidP="00CE6B68">
      <w:pPr>
        <w:spacing w:after="40"/>
        <w:rPr>
          <w:rFonts w:ascii="MV Boli" w:hAnsi="MV Boli" w:cs="MV Boli"/>
          <w:b/>
          <w:sz w:val="26"/>
          <w:szCs w:val="26"/>
          <w:lang w:val="en-US"/>
        </w:rPr>
      </w:pPr>
      <w:r w:rsidRPr="001C0571">
        <w:rPr>
          <w:rFonts w:ascii="MV Boli" w:hAnsi="MV Boli" w:cs="MV Boli"/>
          <w:b/>
          <w:sz w:val="26"/>
          <w:szCs w:val="26"/>
        </w:rPr>
        <w:t xml:space="preserve">       </w:t>
      </w:r>
      <w:r w:rsidR="00CE6B68" w:rsidRPr="00A044EF">
        <w:rPr>
          <w:rFonts w:ascii="MV Boli" w:hAnsi="MV Boli" w:cs="MV Boli"/>
          <w:b/>
          <w:sz w:val="26"/>
          <w:szCs w:val="26"/>
          <w:lang w:val="en-US"/>
        </w:rPr>
        <w:t>Champignons</w:t>
      </w:r>
      <w:r w:rsidR="00486563" w:rsidRPr="00A044EF">
        <w:rPr>
          <w:rFonts w:ascii="MV Boli" w:hAnsi="MV Boli" w:cs="MV Boli"/>
          <w:b/>
          <w:sz w:val="26"/>
          <w:szCs w:val="26"/>
          <w:vertAlign w:val="superscript"/>
          <w:lang w:val="en-US"/>
        </w:rPr>
        <w:t>12</w:t>
      </w:r>
      <w:r w:rsidR="00CE6B68" w:rsidRPr="00A044EF">
        <w:rPr>
          <w:rFonts w:ascii="MV Boli" w:hAnsi="MV Boli" w:cs="MV Boli"/>
          <w:b/>
          <w:sz w:val="26"/>
          <w:szCs w:val="26"/>
          <w:lang w:val="en-US"/>
        </w:rPr>
        <w:t>, Pommes Frites und Salat</w:t>
      </w:r>
      <w:r w:rsidR="00CE6B68" w:rsidRPr="00A044EF">
        <w:rPr>
          <w:rFonts w:ascii="MV Boli" w:hAnsi="MV Boli" w:cs="MV Boli"/>
          <w:b/>
          <w:sz w:val="26"/>
          <w:szCs w:val="26"/>
          <w:vertAlign w:val="superscript"/>
          <w:lang w:val="en-US"/>
        </w:rPr>
        <w:t>3</w:t>
      </w:r>
      <w:proofErr w:type="gramStart"/>
      <w:r w:rsidR="00CE6B68" w:rsidRPr="00A044EF">
        <w:rPr>
          <w:rFonts w:ascii="MV Boli" w:hAnsi="MV Boli" w:cs="MV Boli"/>
          <w:b/>
          <w:sz w:val="26"/>
          <w:szCs w:val="26"/>
          <w:vertAlign w:val="superscript"/>
          <w:lang w:val="en-US"/>
        </w:rPr>
        <w:t>,6</w:t>
      </w:r>
      <w:proofErr w:type="gramEnd"/>
      <w:r w:rsidR="00CE6B68" w:rsidRPr="00A044EF">
        <w:rPr>
          <w:rFonts w:ascii="MV Boli" w:hAnsi="MV Boli" w:cs="MV Boli"/>
          <w:b/>
          <w:sz w:val="26"/>
          <w:szCs w:val="26"/>
          <w:lang w:val="en-US"/>
        </w:rPr>
        <w:tab/>
      </w:r>
    </w:p>
    <w:p w:rsidR="00D52A95" w:rsidRPr="00380899" w:rsidRDefault="00D52A95" w:rsidP="00CE6B68">
      <w:pPr>
        <w:spacing w:after="40"/>
        <w:rPr>
          <w:rFonts w:ascii="MV Boli" w:hAnsi="MV Boli" w:cs="MV Boli"/>
          <w:b/>
          <w:sz w:val="16"/>
          <w:szCs w:val="16"/>
          <w:lang w:val="en-US"/>
        </w:rPr>
      </w:pPr>
    </w:p>
    <w:p w:rsidR="007E3C01" w:rsidRPr="00A044EF" w:rsidRDefault="00677EF6" w:rsidP="007E3C01">
      <w:pPr>
        <w:spacing w:after="40"/>
        <w:rPr>
          <w:rFonts w:ascii="MV Boli" w:hAnsi="MV Boli" w:cs="MV Boli"/>
          <w:b/>
          <w:sz w:val="26"/>
          <w:szCs w:val="26"/>
        </w:rPr>
      </w:pPr>
      <w:r>
        <w:rPr>
          <w:rFonts w:ascii="MV Boli" w:hAnsi="MV Boli" w:cs="MV Boli"/>
          <w:b/>
          <w:sz w:val="26"/>
          <w:szCs w:val="26"/>
        </w:rPr>
        <w:t xml:space="preserve">Nr. 5 </w:t>
      </w:r>
      <w:r w:rsidR="007E3C01" w:rsidRPr="00A044EF">
        <w:rPr>
          <w:rFonts w:ascii="MV Boli" w:hAnsi="MV Boli" w:cs="MV Boli"/>
          <w:b/>
          <w:sz w:val="26"/>
          <w:szCs w:val="26"/>
        </w:rPr>
        <w:t>Pfefferschnitzel</w:t>
      </w:r>
      <w:r w:rsidR="007E3C01" w:rsidRPr="00A044EF">
        <w:rPr>
          <w:rFonts w:ascii="MV Boli" w:hAnsi="MV Boli" w:cs="MV Boli"/>
          <w:b/>
          <w:sz w:val="26"/>
          <w:szCs w:val="26"/>
          <w:vertAlign w:val="superscript"/>
        </w:rPr>
        <w:t>12</w:t>
      </w:r>
      <w:r w:rsidR="007E3C01" w:rsidRPr="00A044EF">
        <w:rPr>
          <w:rFonts w:ascii="MV Boli" w:hAnsi="MV Boli" w:cs="MV Boli"/>
          <w:b/>
          <w:sz w:val="26"/>
          <w:szCs w:val="26"/>
        </w:rPr>
        <w:t xml:space="preserve"> vom Schwein</w:t>
      </w:r>
      <w:r w:rsidR="00C7304D" w:rsidRPr="00A044EF">
        <w:rPr>
          <w:rFonts w:ascii="MV Boli" w:hAnsi="MV Boli" w:cs="MV Boli"/>
          <w:b/>
          <w:sz w:val="26"/>
          <w:szCs w:val="26"/>
        </w:rPr>
        <w:t xml:space="preserve">, Pommes Frites </w:t>
      </w:r>
      <w:r w:rsidR="00486563" w:rsidRPr="00A044EF">
        <w:rPr>
          <w:rFonts w:ascii="MV Boli" w:hAnsi="MV Boli" w:cs="MV Boli"/>
          <w:b/>
          <w:sz w:val="26"/>
          <w:szCs w:val="26"/>
        </w:rPr>
        <w:t>und Salat</w:t>
      </w:r>
      <w:r w:rsidR="00486563" w:rsidRPr="00A044EF">
        <w:rPr>
          <w:rFonts w:ascii="MV Boli" w:hAnsi="MV Boli" w:cs="MV Boli"/>
          <w:b/>
          <w:sz w:val="26"/>
          <w:szCs w:val="26"/>
          <w:vertAlign w:val="superscript"/>
        </w:rPr>
        <w:t>3,6</w:t>
      </w:r>
      <w:r w:rsidR="007E3C01" w:rsidRPr="00A044EF">
        <w:rPr>
          <w:rFonts w:ascii="MV Boli" w:hAnsi="MV Boli" w:cs="MV Boli"/>
          <w:b/>
          <w:sz w:val="26"/>
          <w:szCs w:val="26"/>
        </w:rPr>
        <w:tab/>
      </w:r>
      <w:r w:rsidR="00C7304D" w:rsidRPr="00A044EF">
        <w:rPr>
          <w:rFonts w:ascii="MV Boli" w:hAnsi="MV Boli" w:cs="MV Boli"/>
          <w:b/>
          <w:sz w:val="26"/>
          <w:szCs w:val="26"/>
        </w:rPr>
        <w:t xml:space="preserve">   </w:t>
      </w:r>
      <w:r w:rsidR="00A044EF">
        <w:rPr>
          <w:rFonts w:ascii="MV Boli" w:hAnsi="MV Boli" w:cs="MV Boli"/>
          <w:b/>
          <w:sz w:val="26"/>
          <w:szCs w:val="26"/>
        </w:rPr>
        <w:t xml:space="preserve">  </w:t>
      </w:r>
      <w:r w:rsidR="007E3C01" w:rsidRPr="00A044EF">
        <w:rPr>
          <w:rFonts w:ascii="MV Boli" w:hAnsi="MV Boli" w:cs="MV Boli"/>
          <w:b/>
          <w:sz w:val="26"/>
          <w:szCs w:val="26"/>
        </w:rPr>
        <w:t>11,</w:t>
      </w:r>
      <w:r w:rsidR="00CD6E48" w:rsidRPr="00A044EF">
        <w:rPr>
          <w:rFonts w:ascii="MV Boli" w:hAnsi="MV Boli" w:cs="MV Boli"/>
          <w:b/>
          <w:sz w:val="26"/>
          <w:szCs w:val="26"/>
        </w:rPr>
        <w:t>90</w:t>
      </w:r>
      <w:r w:rsidR="007E3C01" w:rsidRPr="00A044EF">
        <w:rPr>
          <w:rFonts w:ascii="MV Boli" w:hAnsi="MV Boli" w:cs="MV Boli"/>
          <w:b/>
          <w:sz w:val="26"/>
          <w:szCs w:val="26"/>
        </w:rPr>
        <w:t xml:space="preserve"> </w:t>
      </w:r>
      <w:r w:rsidR="004D39A1" w:rsidRPr="00A044EF">
        <w:rPr>
          <w:rFonts w:ascii="MV Boli" w:hAnsi="MV Boli" w:cs="MV Boli"/>
          <w:b/>
          <w:sz w:val="26"/>
          <w:szCs w:val="26"/>
        </w:rPr>
        <w:t>€</w:t>
      </w:r>
    </w:p>
    <w:p w:rsidR="0025547A" w:rsidRPr="00380899" w:rsidRDefault="0025547A" w:rsidP="00C64502">
      <w:pPr>
        <w:spacing w:after="40"/>
        <w:rPr>
          <w:rFonts w:ascii="MV Boli" w:hAnsi="MV Boli" w:cs="MV Boli"/>
          <w:b/>
          <w:sz w:val="16"/>
          <w:szCs w:val="16"/>
        </w:rPr>
      </w:pPr>
    </w:p>
    <w:p w:rsidR="00C64502" w:rsidRDefault="00677EF6" w:rsidP="00C64502">
      <w:pPr>
        <w:spacing w:after="40"/>
        <w:rPr>
          <w:rFonts w:ascii="MV Boli" w:hAnsi="MV Boli" w:cs="MV Boli"/>
          <w:b/>
          <w:sz w:val="26"/>
          <w:szCs w:val="26"/>
        </w:rPr>
      </w:pPr>
      <w:r>
        <w:rPr>
          <w:rFonts w:ascii="MV Boli" w:hAnsi="MV Boli" w:cs="MV Boli"/>
          <w:b/>
          <w:sz w:val="26"/>
          <w:szCs w:val="26"/>
        </w:rPr>
        <w:t xml:space="preserve">Nr. 6 </w:t>
      </w:r>
      <w:r w:rsidR="00CE6B68" w:rsidRPr="00A044EF">
        <w:rPr>
          <w:rFonts w:ascii="MV Boli" w:hAnsi="MV Boli" w:cs="MV Boli"/>
          <w:b/>
          <w:sz w:val="26"/>
          <w:szCs w:val="26"/>
        </w:rPr>
        <w:t>Stubenschnitzel</w:t>
      </w:r>
      <w:r w:rsidR="00CE6B68" w:rsidRPr="00A044EF">
        <w:rPr>
          <w:rFonts w:ascii="MV Boli" w:hAnsi="MV Boli" w:cs="MV Boli"/>
          <w:b/>
          <w:sz w:val="26"/>
          <w:szCs w:val="26"/>
          <w:vertAlign w:val="superscript"/>
        </w:rPr>
        <w:t>12</w:t>
      </w:r>
      <w:r w:rsidR="00CE6B68" w:rsidRPr="00A044EF">
        <w:rPr>
          <w:rFonts w:ascii="MV Boli" w:hAnsi="MV Boli" w:cs="MV Boli"/>
          <w:b/>
          <w:sz w:val="26"/>
          <w:szCs w:val="26"/>
        </w:rPr>
        <w:t xml:space="preserve"> vom Schwein mit frischen </w:t>
      </w:r>
      <w:proofErr w:type="spellStart"/>
      <w:r w:rsidR="00CE6B68" w:rsidRPr="00A044EF">
        <w:rPr>
          <w:rFonts w:ascii="MV Boli" w:hAnsi="MV Boli" w:cs="MV Boli"/>
          <w:b/>
          <w:sz w:val="26"/>
          <w:szCs w:val="26"/>
        </w:rPr>
        <w:t>Odenwälder</w:t>
      </w:r>
      <w:proofErr w:type="spellEnd"/>
      <w:r w:rsidR="00CE6B68" w:rsidRPr="00A044EF">
        <w:rPr>
          <w:rFonts w:ascii="MV Boli" w:hAnsi="MV Boli" w:cs="MV Boli"/>
          <w:b/>
          <w:sz w:val="26"/>
          <w:szCs w:val="26"/>
        </w:rPr>
        <w:t xml:space="preserve"> </w:t>
      </w:r>
      <w:r w:rsidR="00CE6B68" w:rsidRPr="00A044EF">
        <w:rPr>
          <w:rFonts w:ascii="MV Boli" w:hAnsi="MV Boli" w:cs="MV Boli"/>
          <w:b/>
          <w:sz w:val="26"/>
          <w:szCs w:val="26"/>
        </w:rPr>
        <w:tab/>
      </w:r>
      <w:r w:rsidR="00C7304D" w:rsidRPr="00A044EF">
        <w:rPr>
          <w:rFonts w:ascii="MV Boli" w:hAnsi="MV Boli" w:cs="MV Boli"/>
          <w:b/>
          <w:sz w:val="26"/>
          <w:szCs w:val="26"/>
        </w:rPr>
        <w:t xml:space="preserve">   </w:t>
      </w:r>
      <w:r w:rsidR="00A044EF">
        <w:rPr>
          <w:rFonts w:ascii="MV Boli" w:hAnsi="MV Boli" w:cs="MV Boli"/>
          <w:b/>
          <w:sz w:val="26"/>
          <w:szCs w:val="26"/>
        </w:rPr>
        <w:t xml:space="preserve">        </w:t>
      </w:r>
      <w:r w:rsidR="00CE6B68" w:rsidRPr="00A044EF">
        <w:rPr>
          <w:rFonts w:ascii="MV Boli" w:hAnsi="MV Boli" w:cs="MV Boli"/>
          <w:b/>
          <w:sz w:val="26"/>
          <w:szCs w:val="26"/>
        </w:rPr>
        <w:t>11</w:t>
      </w:r>
      <w:r w:rsidR="00CD6E48" w:rsidRPr="00A044EF">
        <w:rPr>
          <w:rFonts w:ascii="MV Boli" w:hAnsi="MV Boli" w:cs="MV Boli"/>
          <w:b/>
          <w:sz w:val="26"/>
          <w:szCs w:val="26"/>
        </w:rPr>
        <w:t xml:space="preserve">,90 </w:t>
      </w:r>
      <w:r w:rsidR="00C64502" w:rsidRPr="00A044EF">
        <w:rPr>
          <w:rFonts w:ascii="MV Boli" w:hAnsi="MV Boli" w:cs="MV Boli"/>
          <w:b/>
          <w:sz w:val="26"/>
          <w:szCs w:val="26"/>
        </w:rPr>
        <w:t>€</w:t>
      </w:r>
    </w:p>
    <w:p w:rsidR="00C64502" w:rsidRPr="00A044EF" w:rsidRDefault="00380899" w:rsidP="00C64502">
      <w:pPr>
        <w:spacing w:after="40"/>
        <w:rPr>
          <w:rFonts w:ascii="MV Boli" w:hAnsi="MV Boli" w:cs="MV Boli"/>
          <w:b/>
          <w:sz w:val="26"/>
          <w:szCs w:val="26"/>
        </w:rPr>
      </w:pPr>
      <w:r>
        <w:rPr>
          <w:rFonts w:ascii="MV Boli" w:hAnsi="MV Boli" w:cs="MV Boli"/>
          <w:b/>
          <w:sz w:val="26"/>
          <w:szCs w:val="26"/>
        </w:rPr>
        <w:t xml:space="preserve">       </w:t>
      </w:r>
      <w:r w:rsidR="00CE6B68" w:rsidRPr="00A044EF">
        <w:rPr>
          <w:rFonts w:ascii="MV Boli" w:hAnsi="MV Boli" w:cs="MV Boli"/>
          <w:b/>
          <w:sz w:val="26"/>
          <w:szCs w:val="26"/>
        </w:rPr>
        <w:t xml:space="preserve">Champignons </w:t>
      </w:r>
      <w:r w:rsidR="00484083" w:rsidRPr="00A044EF">
        <w:rPr>
          <w:rFonts w:ascii="MV Boli" w:hAnsi="MV Boli" w:cs="MV Boli"/>
          <w:b/>
          <w:sz w:val="26"/>
          <w:szCs w:val="26"/>
        </w:rPr>
        <w:t>/</w:t>
      </w:r>
      <w:r w:rsidR="00CE6B68" w:rsidRPr="00A044EF">
        <w:rPr>
          <w:rFonts w:ascii="MV Boli" w:hAnsi="MV Boli" w:cs="MV Boli"/>
          <w:b/>
          <w:sz w:val="26"/>
          <w:szCs w:val="26"/>
        </w:rPr>
        <w:t>gedünsteten Zwiebeln,  Pommes Frites und Salat</w:t>
      </w:r>
      <w:r w:rsidR="00CE6B68" w:rsidRPr="00A044EF">
        <w:rPr>
          <w:rFonts w:ascii="MV Boli" w:hAnsi="MV Boli" w:cs="MV Boli"/>
          <w:b/>
          <w:sz w:val="26"/>
          <w:szCs w:val="26"/>
          <w:vertAlign w:val="superscript"/>
        </w:rPr>
        <w:t>3,6</w:t>
      </w:r>
      <w:r w:rsidR="00CE6B68" w:rsidRPr="00A044EF">
        <w:rPr>
          <w:rFonts w:ascii="MV Boli" w:hAnsi="MV Boli" w:cs="MV Boli"/>
          <w:b/>
          <w:sz w:val="26"/>
          <w:szCs w:val="26"/>
        </w:rPr>
        <w:tab/>
      </w:r>
    </w:p>
    <w:p w:rsidR="00484083" w:rsidRPr="00380899" w:rsidRDefault="00484083" w:rsidP="00C75172">
      <w:pPr>
        <w:jc w:val="center"/>
        <w:rPr>
          <w:rFonts w:ascii="MV Boli" w:hAnsi="MV Boli" w:cs="MV Boli"/>
          <w:b/>
          <w:sz w:val="16"/>
          <w:szCs w:val="16"/>
        </w:rPr>
      </w:pPr>
    </w:p>
    <w:p w:rsidR="00380899" w:rsidRDefault="00677EF6" w:rsidP="002321D0">
      <w:pPr>
        <w:rPr>
          <w:rFonts w:ascii="MV Boli" w:hAnsi="MV Boli" w:cs="MV Boli"/>
          <w:b/>
          <w:sz w:val="26"/>
          <w:szCs w:val="26"/>
        </w:rPr>
      </w:pPr>
      <w:r w:rsidRPr="00677EF6">
        <w:rPr>
          <w:rFonts w:ascii="MV Boli" w:hAnsi="MV Boli" w:cs="MV Boli"/>
          <w:b/>
          <w:sz w:val="26"/>
          <w:szCs w:val="26"/>
        </w:rPr>
        <w:t xml:space="preserve">Nr. 7 </w:t>
      </w:r>
      <w:r w:rsidR="002321D0" w:rsidRPr="00677EF6">
        <w:rPr>
          <w:rFonts w:ascii="MV Boli" w:hAnsi="MV Boli" w:cs="MV Boli"/>
          <w:b/>
          <w:sz w:val="26"/>
          <w:szCs w:val="26"/>
        </w:rPr>
        <w:t>Stuben-Rumpsteak</w:t>
      </w:r>
      <w:r w:rsidR="00A044EF" w:rsidRPr="00677EF6">
        <w:rPr>
          <w:rFonts w:ascii="MV Boli" w:hAnsi="MV Boli" w:cs="MV Boli"/>
          <w:b/>
          <w:sz w:val="26"/>
          <w:szCs w:val="26"/>
        </w:rPr>
        <w:t xml:space="preserve"> </w:t>
      </w:r>
      <w:r w:rsidR="00A044EF" w:rsidRPr="00A044EF">
        <w:rPr>
          <w:rFonts w:ascii="MV Boli" w:hAnsi="MV Boli" w:cs="MV Boli"/>
          <w:b/>
          <w:sz w:val="26"/>
          <w:szCs w:val="26"/>
        </w:rPr>
        <w:t>Mit gedünsteten Zwiebeln</w:t>
      </w:r>
      <w:r w:rsidR="002321D0" w:rsidRPr="00A044EF">
        <w:rPr>
          <w:rFonts w:ascii="MV Boli" w:hAnsi="MV Boli" w:cs="MV Boli"/>
          <w:b/>
          <w:sz w:val="26"/>
          <w:szCs w:val="26"/>
        </w:rPr>
        <w:tab/>
      </w:r>
      <w:r w:rsidR="002321D0" w:rsidRPr="00A044EF">
        <w:rPr>
          <w:rFonts w:ascii="MV Boli" w:hAnsi="MV Boli" w:cs="MV Boli"/>
          <w:b/>
          <w:sz w:val="26"/>
          <w:szCs w:val="26"/>
        </w:rPr>
        <w:tab/>
      </w:r>
      <w:r w:rsidR="00A044EF">
        <w:rPr>
          <w:rFonts w:ascii="MV Boli" w:hAnsi="MV Boli" w:cs="MV Boli"/>
          <w:b/>
          <w:sz w:val="26"/>
          <w:szCs w:val="26"/>
        </w:rPr>
        <w:t xml:space="preserve">           </w:t>
      </w:r>
      <w:r w:rsidR="00A044EF" w:rsidRPr="00A044EF">
        <w:rPr>
          <w:rFonts w:ascii="MV Boli" w:hAnsi="MV Boli" w:cs="MV Boli"/>
          <w:b/>
          <w:sz w:val="26"/>
          <w:szCs w:val="26"/>
        </w:rPr>
        <w:t>18,--</w:t>
      </w:r>
      <w:r>
        <w:rPr>
          <w:rFonts w:ascii="MV Boli" w:hAnsi="MV Boli" w:cs="MV Boli"/>
          <w:b/>
          <w:sz w:val="26"/>
          <w:szCs w:val="26"/>
        </w:rPr>
        <w:t xml:space="preserve"> € </w:t>
      </w:r>
    </w:p>
    <w:p w:rsidR="002321D0" w:rsidRPr="00A044EF" w:rsidRDefault="00380899" w:rsidP="002321D0">
      <w:pPr>
        <w:rPr>
          <w:rFonts w:ascii="MV Boli" w:hAnsi="MV Boli" w:cs="MV Boli"/>
          <w:b/>
          <w:sz w:val="26"/>
          <w:szCs w:val="26"/>
        </w:rPr>
      </w:pPr>
      <w:r>
        <w:rPr>
          <w:rFonts w:ascii="MV Boli" w:hAnsi="MV Boli" w:cs="MV Boli"/>
          <w:b/>
          <w:sz w:val="26"/>
          <w:szCs w:val="26"/>
        </w:rPr>
        <w:t xml:space="preserve">      </w:t>
      </w:r>
      <w:r w:rsidR="002321D0" w:rsidRPr="00A044EF">
        <w:rPr>
          <w:rFonts w:ascii="MV Boli" w:hAnsi="MV Boli" w:cs="MV Boli"/>
          <w:b/>
          <w:sz w:val="26"/>
          <w:szCs w:val="26"/>
        </w:rPr>
        <w:t xml:space="preserve">und </w:t>
      </w:r>
      <w:proofErr w:type="spellStart"/>
      <w:r w:rsidR="002321D0" w:rsidRPr="00A044EF">
        <w:rPr>
          <w:rFonts w:ascii="MV Boli" w:hAnsi="MV Boli" w:cs="MV Boli"/>
          <w:b/>
          <w:sz w:val="26"/>
          <w:szCs w:val="26"/>
        </w:rPr>
        <w:t>Odenwälder</w:t>
      </w:r>
      <w:proofErr w:type="spellEnd"/>
      <w:r w:rsidR="002321D0" w:rsidRPr="00A044EF">
        <w:rPr>
          <w:rFonts w:ascii="MV Boli" w:hAnsi="MV Boli" w:cs="MV Boli"/>
          <w:b/>
          <w:sz w:val="26"/>
          <w:szCs w:val="26"/>
        </w:rPr>
        <w:t xml:space="preserve"> </w:t>
      </w:r>
      <w:proofErr w:type="spellStart"/>
      <w:r w:rsidR="002321D0" w:rsidRPr="00A044EF">
        <w:rPr>
          <w:rFonts w:ascii="MV Boli" w:hAnsi="MV Boli" w:cs="MV Boli"/>
          <w:b/>
          <w:sz w:val="26"/>
          <w:szCs w:val="26"/>
        </w:rPr>
        <w:t>Champginons</w:t>
      </w:r>
      <w:proofErr w:type="spellEnd"/>
      <w:r w:rsidR="002321D0" w:rsidRPr="00A044EF">
        <w:rPr>
          <w:rFonts w:ascii="MV Boli" w:hAnsi="MV Boli" w:cs="MV Boli"/>
          <w:b/>
          <w:sz w:val="26"/>
          <w:szCs w:val="26"/>
        </w:rPr>
        <w:t xml:space="preserve">, </w:t>
      </w:r>
      <w:r w:rsidR="00C64502" w:rsidRPr="00A044EF">
        <w:rPr>
          <w:rFonts w:ascii="MV Boli" w:hAnsi="MV Boli" w:cs="MV Boli"/>
          <w:b/>
          <w:sz w:val="26"/>
          <w:szCs w:val="26"/>
        </w:rPr>
        <w:t xml:space="preserve"> </w:t>
      </w:r>
      <w:r w:rsidR="00A044EF">
        <w:rPr>
          <w:rFonts w:ascii="MV Boli" w:hAnsi="MV Boli" w:cs="MV Boli"/>
          <w:b/>
          <w:sz w:val="26"/>
          <w:szCs w:val="26"/>
        </w:rPr>
        <w:t>P</w:t>
      </w:r>
      <w:r w:rsidR="002321D0" w:rsidRPr="00A044EF">
        <w:rPr>
          <w:rFonts w:ascii="MV Boli" w:hAnsi="MV Boli" w:cs="MV Boli"/>
          <w:b/>
          <w:sz w:val="26"/>
          <w:szCs w:val="26"/>
        </w:rPr>
        <w:t>ommes Frites und Salat</w:t>
      </w:r>
      <w:r w:rsidR="002321D0" w:rsidRPr="00A044EF">
        <w:rPr>
          <w:rFonts w:ascii="MV Boli" w:hAnsi="MV Boli" w:cs="MV Boli"/>
          <w:b/>
          <w:sz w:val="26"/>
          <w:szCs w:val="26"/>
          <w:vertAlign w:val="superscript"/>
        </w:rPr>
        <w:t>3,6</w:t>
      </w:r>
      <w:r w:rsidR="002321D0" w:rsidRPr="00A044EF">
        <w:rPr>
          <w:rFonts w:ascii="MV Boli" w:hAnsi="MV Boli" w:cs="MV Boli"/>
          <w:b/>
          <w:sz w:val="26"/>
          <w:szCs w:val="26"/>
          <w:vertAlign w:val="superscript"/>
        </w:rPr>
        <w:tab/>
      </w:r>
    </w:p>
    <w:p w:rsidR="002321D0" w:rsidRPr="00A044EF" w:rsidRDefault="002321D0" w:rsidP="002321D0">
      <w:pPr>
        <w:spacing w:after="40"/>
        <w:rPr>
          <w:rFonts w:ascii="MV Boli" w:hAnsi="MV Boli" w:cs="MV Boli"/>
          <w:b/>
          <w:sz w:val="16"/>
          <w:szCs w:val="16"/>
        </w:rPr>
      </w:pPr>
    </w:p>
    <w:p w:rsidR="002321D0" w:rsidRPr="00A044EF" w:rsidRDefault="00380899" w:rsidP="002321D0">
      <w:pPr>
        <w:spacing w:after="40"/>
        <w:rPr>
          <w:rFonts w:ascii="MV Boli" w:hAnsi="MV Boli" w:cs="MV Boli"/>
          <w:b/>
          <w:sz w:val="26"/>
          <w:szCs w:val="26"/>
        </w:rPr>
      </w:pPr>
      <w:r>
        <w:rPr>
          <w:rFonts w:ascii="MV Boli" w:hAnsi="MV Boli" w:cs="MV Boli"/>
          <w:b/>
          <w:sz w:val="26"/>
          <w:szCs w:val="26"/>
        </w:rPr>
        <w:t xml:space="preserve">Nr. 8 </w:t>
      </w:r>
      <w:r w:rsidR="002321D0" w:rsidRPr="00A044EF">
        <w:rPr>
          <w:rFonts w:ascii="MV Boli" w:hAnsi="MV Boli" w:cs="MV Boli"/>
          <w:b/>
          <w:sz w:val="26"/>
          <w:szCs w:val="26"/>
        </w:rPr>
        <w:t>Rumpsteak mit Kräuterbutter</w:t>
      </w:r>
      <w:r w:rsidR="002321D0" w:rsidRPr="00A044EF">
        <w:rPr>
          <w:rFonts w:ascii="MV Boli" w:hAnsi="MV Boli" w:cs="MV Boli"/>
          <w:b/>
          <w:sz w:val="26"/>
          <w:szCs w:val="26"/>
          <w:vertAlign w:val="superscript"/>
        </w:rPr>
        <w:t>12</w:t>
      </w:r>
      <w:r w:rsidR="002321D0" w:rsidRPr="00A044EF">
        <w:rPr>
          <w:rFonts w:ascii="MV Boli" w:hAnsi="MV Boli" w:cs="MV Boli"/>
          <w:b/>
          <w:sz w:val="26"/>
          <w:szCs w:val="26"/>
        </w:rPr>
        <w:t>,</w:t>
      </w:r>
      <w:r w:rsidR="00C64502" w:rsidRPr="00A044EF">
        <w:rPr>
          <w:rFonts w:ascii="MV Boli" w:hAnsi="MV Boli" w:cs="MV Boli"/>
          <w:b/>
          <w:sz w:val="26"/>
          <w:szCs w:val="26"/>
        </w:rPr>
        <w:t xml:space="preserve"> Pommes Frites und Salat</w:t>
      </w:r>
      <w:r w:rsidR="00C64502" w:rsidRPr="00A044EF">
        <w:rPr>
          <w:rFonts w:ascii="MV Boli" w:hAnsi="MV Boli" w:cs="MV Boli"/>
          <w:b/>
          <w:sz w:val="26"/>
          <w:szCs w:val="26"/>
          <w:vertAlign w:val="superscript"/>
        </w:rPr>
        <w:t>3,6</w:t>
      </w:r>
      <w:r w:rsidR="00C64502" w:rsidRPr="00A044EF">
        <w:rPr>
          <w:rFonts w:ascii="MV Boli" w:hAnsi="MV Boli" w:cs="MV Boli"/>
          <w:b/>
          <w:sz w:val="26"/>
          <w:szCs w:val="26"/>
        </w:rPr>
        <w:t xml:space="preserve">   </w:t>
      </w:r>
      <w:r w:rsidR="00A044EF">
        <w:rPr>
          <w:rFonts w:ascii="MV Boli" w:hAnsi="MV Boli" w:cs="MV Boli"/>
          <w:b/>
          <w:sz w:val="26"/>
          <w:szCs w:val="26"/>
        </w:rPr>
        <w:t xml:space="preserve">    </w:t>
      </w:r>
      <w:r w:rsidR="002321D0" w:rsidRPr="00A044EF">
        <w:rPr>
          <w:rFonts w:ascii="MV Boli" w:hAnsi="MV Boli" w:cs="MV Boli"/>
          <w:b/>
          <w:sz w:val="26"/>
          <w:szCs w:val="26"/>
        </w:rPr>
        <w:t>1</w:t>
      </w:r>
      <w:r w:rsidR="00081379" w:rsidRPr="00A044EF">
        <w:rPr>
          <w:rFonts w:ascii="MV Boli" w:hAnsi="MV Boli" w:cs="MV Boli"/>
          <w:b/>
          <w:sz w:val="26"/>
          <w:szCs w:val="26"/>
        </w:rPr>
        <w:t>7</w:t>
      </w:r>
      <w:r w:rsidR="002321D0" w:rsidRPr="00A044EF">
        <w:rPr>
          <w:rFonts w:ascii="MV Boli" w:hAnsi="MV Boli" w:cs="MV Boli"/>
          <w:b/>
          <w:sz w:val="26"/>
          <w:szCs w:val="26"/>
        </w:rPr>
        <w:t xml:space="preserve">,-- </w:t>
      </w:r>
      <w:r w:rsidR="00C64502" w:rsidRPr="00A044EF">
        <w:rPr>
          <w:rFonts w:ascii="MV Boli" w:hAnsi="MV Boli" w:cs="MV Boli"/>
          <w:b/>
          <w:sz w:val="26"/>
          <w:szCs w:val="26"/>
        </w:rPr>
        <w:t>€</w:t>
      </w:r>
    </w:p>
    <w:p w:rsidR="002321D0" w:rsidRPr="00A044EF" w:rsidRDefault="002321D0" w:rsidP="002321D0">
      <w:pPr>
        <w:spacing w:after="40"/>
        <w:rPr>
          <w:rFonts w:ascii="MV Boli" w:hAnsi="MV Boli" w:cs="MV Boli"/>
          <w:b/>
          <w:sz w:val="16"/>
          <w:szCs w:val="16"/>
        </w:rPr>
      </w:pPr>
    </w:p>
    <w:p w:rsidR="002321D0" w:rsidRPr="00A044EF" w:rsidRDefault="00380899" w:rsidP="002321D0">
      <w:pPr>
        <w:spacing w:after="40"/>
        <w:rPr>
          <w:rFonts w:ascii="MV Boli" w:hAnsi="MV Boli" w:cs="MV Boli"/>
          <w:b/>
          <w:sz w:val="26"/>
          <w:szCs w:val="26"/>
        </w:rPr>
      </w:pPr>
      <w:r>
        <w:rPr>
          <w:rFonts w:ascii="MV Boli" w:hAnsi="MV Boli" w:cs="MV Boli"/>
          <w:b/>
          <w:sz w:val="26"/>
          <w:szCs w:val="26"/>
        </w:rPr>
        <w:t xml:space="preserve">Nr. 9 </w:t>
      </w:r>
      <w:r w:rsidR="002321D0" w:rsidRPr="00A044EF">
        <w:rPr>
          <w:rFonts w:ascii="MV Boli" w:hAnsi="MV Boli" w:cs="MV Boli"/>
          <w:b/>
          <w:sz w:val="26"/>
          <w:szCs w:val="26"/>
        </w:rPr>
        <w:t xml:space="preserve">Rumpsteak mit gedünsteten Zwiebeln, </w:t>
      </w:r>
      <w:r w:rsidR="00A044EF" w:rsidRPr="00A044EF">
        <w:rPr>
          <w:rFonts w:ascii="MV Boli" w:hAnsi="MV Boli" w:cs="MV Boli"/>
          <w:b/>
          <w:sz w:val="26"/>
          <w:szCs w:val="26"/>
        </w:rPr>
        <w:t xml:space="preserve">Pommes Frites </w:t>
      </w:r>
      <w:r>
        <w:rPr>
          <w:rFonts w:ascii="MV Boli" w:hAnsi="MV Boli" w:cs="MV Boli"/>
          <w:b/>
          <w:sz w:val="26"/>
          <w:szCs w:val="26"/>
        </w:rPr>
        <w:t>, S</w:t>
      </w:r>
      <w:r w:rsidR="00A044EF" w:rsidRPr="00A044EF">
        <w:rPr>
          <w:rFonts w:ascii="MV Boli" w:hAnsi="MV Boli" w:cs="MV Boli"/>
          <w:b/>
          <w:sz w:val="26"/>
          <w:szCs w:val="26"/>
        </w:rPr>
        <w:t>alat</w:t>
      </w:r>
      <w:r w:rsidR="00A044EF" w:rsidRPr="00A044EF">
        <w:rPr>
          <w:rFonts w:ascii="MV Boli" w:hAnsi="MV Boli" w:cs="MV Boli"/>
          <w:b/>
          <w:sz w:val="26"/>
          <w:szCs w:val="26"/>
          <w:vertAlign w:val="superscript"/>
        </w:rPr>
        <w:t>3,6</w:t>
      </w:r>
      <w:r>
        <w:rPr>
          <w:rFonts w:ascii="MV Boli" w:hAnsi="MV Boli" w:cs="MV Boli"/>
          <w:b/>
          <w:sz w:val="26"/>
          <w:szCs w:val="26"/>
          <w:vertAlign w:val="superscript"/>
        </w:rPr>
        <w:t xml:space="preserve"> </w:t>
      </w:r>
      <w:r w:rsidR="00C64502" w:rsidRPr="00A044EF">
        <w:rPr>
          <w:rFonts w:ascii="MV Boli" w:hAnsi="MV Boli" w:cs="MV Boli"/>
          <w:b/>
          <w:sz w:val="26"/>
          <w:szCs w:val="26"/>
        </w:rPr>
        <w:t xml:space="preserve"> </w:t>
      </w:r>
      <w:r>
        <w:rPr>
          <w:rFonts w:ascii="MV Boli" w:hAnsi="MV Boli" w:cs="MV Boli"/>
          <w:b/>
          <w:sz w:val="26"/>
          <w:szCs w:val="26"/>
        </w:rPr>
        <w:t xml:space="preserve"> </w:t>
      </w:r>
      <w:r w:rsidR="002321D0" w:rsidRPr="00A044EF">
        <w:rPr>
          <w:rFonts w:ascii="MV Boli" w:hAnsi="MV Boli" w:cs="MV Boli"/>
          <w:b/>
          <w:sz w:val="26"/>
          <w:szCs w:val="26"/>
        </w:rPr>
        <w:t>1</w:t>
      </w:r>
      <w:r w:rsidR="00081379" w:rsidRPr="00A044EF">
        <w:rPr>
          <w:rFonts w:ascii="MV Boli" w:hAnsi="MV Boli" w:cs="MV Boli"/>
          <w:b/>
          <w:sz w:val="26"/>
          <w:szCs w:val="26"/>
        </w:rPr>
        <w:t>7</w:t>
      </w:r>
      <w:r w:rsidR="002321D0" w:rsidRPr="00A044EF">
        <w:rPr>
          <w:rFonts w:ascii="MV Boli" w:hAnsi="MV Boli" w:cs="MV Boli"/>
          <w:b/>
          <w:sz w:val="26"/>
          <w:szCs w:val="26"/>
        </w:rPr>
        <w:t xml:space="preserve">,50 </w:t>
      </w:r>
      <w:r w:rsidR="00C64502" w:rsidRPr="00A044EF">
        <w:rPr>
          <w:rFonts w:ascii="MV Boli" w:hAnsi="MV Boli" w:cs="MV Boli"/>
          <w:b/>
          <w:sz w:val="26"/>
          <w:szCs w:val="26"/>
        </w:rPr>
        <w:t>€</w:t>
      </w:r>
    </w:p>
    <w:p w:rsidR="0025547A" w:rsidRDefault="0025547A" w:rsidP="0039010C">
      <w:pPr>
        <w:spacing w:after="40"/>
        <w:rPr>
          <w:rFonts w:ascii="MV Boli" w:hAnsi="MV Boli" w:cs="MV Boli"/>
          <w:b/>
          <w:sz w:val="16"/>
          <w:szCs w:val="16"/>
        </w:rPr>
      </w:pPr>
    </w:p>
    <w:p w:rsidR="0025547A" w:rsidRPr="00A044EF" w:rsidRDefault="00380899" w:rsidP="0025547A">
      <w:pPr>
        <w:spacing w:after="40"/>
        <w:rPr>
          <w:rFonts w:ascii="MV Boli" w:hAnsi="MV Boli" w:cs="MV Boli"/>
          <w:b/>
          <w:sz w:val="26"/>
          <w:szCs w:val="26"/>
        </w:rPr>
      </w:pPr>
      <w:r>
        <w:rPr>
          <w:rFonts w:ascii="MV Boli" w:hAnsi="MV Boli" w:cs="MV Boli"/>
          <w:b/>
          <w:sz w:val="26"/>
          <w:szCs w:val="26"/>
        </w:rPr>
        <w:t xml:space="preserve">Nr. 10 </w:t>
      </w:r>
      <w:r w:rsidR="0025547A">
        <w:rPr>
          <w:rFonts w:ascii="MV Boli" w:hAnsi="MV Boli" w:cs="MV Boli"/>
          <w:b/>
          <w:sz w:val="26"/>
          <w:szCs w:val="26"/>
        </w:rPr>
        <w:t>Pfeffer-</w:t>
      </w:r>
      <w:r w:rsidR="0025547A" w:rsidRPr="00A044EF">
        <w:rPr>
          <w:rFonts w:ascii="MV Boli" w:hAnsi="MV Boli" w:cs="MV Boli"/>
          <w:b/>
          <w:sz w:val="26"/>
          <w:szCs w:val="26"/>
        </w:rPr>
        <w:t>Rumpsteak</w:t>
      </w:r>
      <w:r>
        <w:rPr>
          <w:rFonts w:ascii="MV Boli" w:hAnsi="MV Boli" w:cs="MV Boli"/>
          <w:b/>
          <w:sz w:val="26"/>
          <w:szCs w:val="26"/>
        </w:rPr>
        <w:t xml:space="preserve">, </w:t>
      </w:r>
      <w:r w:rsidR="0025547A" w:rsidRPr="00A044EF">
        <w:rPr>
          <w:rFonts w:ascii="MV Boli" w:hAnsi="MV Boli" w:cs="MV Boli"/>
          <w:b/>
          <w:sz w:val="26"/>
          <w:szCs w:val="26"/>
        </w:rPr>
        <w:t>Pommes Frites und Salat</w:t>
      </w:r>
      <w:r w:rsidR="0025547A" w:rsidRPr="00A044EF">
        <w:rPr>
          <w:rFonts w:ascii="MV Boli" w:hAnsi="MV Boli" w:cs="MV Boli"/>
          <w:b/>
          <w:sz w:val="26"/>
          <w:szCs w:val="26"/>
          <w:vertAlign w:val="superscript"/>
        </w:rPr>
        <w:t>3,6</w:t>
      </w:r>
      <w:r w:rsidR="0025547A" w:rsidRPr="00A044EF">
        <w:rPr>
          <w:rFonts w:ascii="MV Boli" w:hAnsi="MV Boli" w:cs="MV Boli"/>
          <w:b/>
          <w:sz w:val="26"/>
          <w:szCs w:val="26"/>
        </w:rPr>
        <w:t xml:space="preserve">  </w:t>
      </w:r>
      <w:r w:rsidR="0025547A">
        <w:rPr>
          <w:rFonts w:ascii="MV Boli" w:hAnsi="MV Boli" w:cs="MV Boli"/>
          <w:b/>
          <w:sz w:val="26"/>
          <w:szCs w:val="26"/>
        </w:rPr>
        <w:t xml:space="preserve">   </w:t>
      </w:r>
      <w:r>
        <w:rPr>
          <w:rFonts w:ascii="MV Boli" w:hAnsi="MV Boli" w:cs="MV Boli"/>
          <w:b/>
          <w:sz w:val="26"/>
          <w:szCs w:val="26"/>
        </w:rPr>
        <w:tab/>
      </w:r>
      <w:r>
        <w:rPr>
          <w:rFonts w:ascii="MV Boli" w:hAnsi="MV Boli" w:cs="MV Boli"/>
          <w:b/>
          <w:sz w:val="26"/>
          <w:szCs w:val="26"/>
        </w:rPr>
        <w:tab/>
        <w:t xml:space="preserve">    </w:t>
      </w:r>
      <w:r w:rsidR="0025547A" w:rsidRPr="00A044EF">
        <w:rPr>
          <w:rFonts w:ascii="MV Boli" w:hAnsi="MV Boli" w:cs="MV Boli"/>
          <w:b/>
          <w:sz w:val="26"/>
          <w:szCs w:val="26"/>
        </w:rPr>
        <w:t>17,50 €</w:t>
      </w:r>
    </w:p>
    <w:p w:rsidR="0025547A" w:rsidRPr="0043391C" w:rsidRDefault="0025547A" w:rsidP="0039010C">
      <w:pPr>
        <w:spacing w:after="40"/>
        <w:rPr>
          <w:rFonts w:ascii="MV Boli" w:hAnsi="MV Boli" w:cs="MV Boli"/>
          <w:b/>
          <w:sz w:val="16"/>
          <w:szCs w:val="16"/>
        </w:rPr>
      </w:pPr>
    </w:p>
    <w:p w:rsidR="00A044EF" w:rsidRDefault="00380899" w:rsidP="0039010C">
      <w:pPr>
        <w:spacing w:after="40"/>
        <w:rPr>
          <w:rFonts w:ascii="MV Boli" w:hAnsi="MV Boli" w:cs="MV Boli"/>
          <w:b/>
          <w:sz w:val="32"/>
          <w:szCs w:val="32"/>
        </w:rPr>
      </w:pPr>
      <w:r>
        <w:rPr>
          <w:rFonts w:ascii="MV Boli" w:hAnsi="MV Boli" w:cs="MV Boli"/>
          <w:b/>
          <w:sz w:val="26"/>
          <w:szCs w:val="26"/>
        </w:rPr>
        <w:t xml:space="preserve">Nr. 11 </w:t>
      </w:r>
      <w:proofErr w:type="spellStart"/>
      <w:r w:rsidR="00A044EF">
        <w:rPr>
          <w:rFonts w:ascii="MV Boli" w:hAnsi="MV Boli" w:cs="MV Boli"/>
          <w:b/>
          <w:sz w:val="26"/>
          <w:szCs w:val="26"/>
        </w:rPr>
        <w:t>H</w:t>
      </w:r>
      <w:r w:rsidR="0039010C" w:rsidRPr="00A044EF">
        <w:rPr>
          <w:rFonts w:ascii="MV Boli" w:hAnsi="MV Boli" w:cs="MV Boli"/>
          <w:b/>
          <w:sz w:val="26"/>
          <w:szCs w:val="26"/>
        </w:rPr>
        <w:t>rschbraten</w:t>
      </w:r>
      <w:proofErr w:type="spellEnd"/>
      <w:r w:rsidR="0039010C" w:rsidRPr="00A044EF">
        <w:rPr>
          <w:rFonts w:ascii="MV Boli" w:hAnsi="MV Boli" w:cs="MV Boli"/>
          <w:b/>
          <w:sz w:val="26"/>
          <w:szCs w:val="26"/>
        </w:rPr>
        <w:t xml:space="preserve"> mit frischen </w:t>
      </w:r>
      <w:proofErr w:type="spellStart"/>
      <w:r w:rsidR="0039010C" w:rsidRPr="00A044EF">
        <w:rPr>
          <w:rFonts w:ascii="MV Boli" w:hAnsi="MV Boli" w:cs="MV Boli"/>
          <w:b/>
          <w:sz w:val="26"/>
          <w:szCs w:val="26"/>
        </w:rPr>
        <w:t>Odenwälder</w:t>
      </w:r>
      <w:proofErr w:type="spellEnd"/>
      <w:r w:rsidR="0039010C" w:rsidRPr="00A044EF">
        <w:rPr>
          <w:rFonts w:ascii="MV Boli" w:hAnsi="MV Boli" w:cs="MV Boli"/>
          <w:b/>
          <w:sz w:val="26"/>
          <w:szCs w:val="26"/>
        </w:rPr>
        <w:t xml:space="preserve"> Champignons</w:t>
      </w:r>
      <w:r w:rsidR="0039010C" w:rsidRPr="00A044EF">
        <w:rPr>
          <w:rFonts w:ascii="MV Boli" w:hAnsi="MV Boli" w:cs="MV Boli"/>
          <w:b/>
          <w:sz w:val="26"/>
          <w:szCs w:val="26"/>
          <w:vertAlign w:val="superscript"/>
        </w:rPr>
        <w:t>12</w:t>
      </w:r>
      <w:r w:rsidR="0039010C" w:rsidRPr="00A044EF">
        <w:rPr>
          <w:rFonts w:ascii="MV Boli" w:hAnsi="MV Boli" w:cs="MV Boli"/>
          <w:b/>
          <w:sz w:val="26"/>
          <w:szCs w:val="26"/>
        </w:rPr>
        <w:t xml:space="preserve">, </w:t>
      </w:r>
      <w:r w:rsidR="0039010C" w:rsidRPr="00A044EF">
        <w:rPr>
          <w:rFonts w:ascii="MV Boli" w:hAnsi="MV Boli" w:cs="MV Boli"/>
          <w:b/>
          <w:sz w:val="26"/>
          <w:szCs w:val="26"/>
        </w:rPr>
        <w:tab/>
        <w:t xml:space="preserve"> </w:t>
      </w:r>
      <w:r w:rsidR="00A044EF">
        <w:rPr>
          <w:rFonts w:ascii="MV Boli" w:hAnsi="MV Boli" w:cs="MV Boli"/>
          <w:b/>
          <w:sz w:val="26"/>
          <w:szCs w:val="26"/>
        </w:rPr>
        <w:tab/>
      </w:r>
      <w:r>
        <w:rPr>
          <w:rFonts w:ascii="MV Boli" w:hAnsi="MV Boli" w:cs="MV Boli"/>
          <w:b/>
          <w:sz w:val="26"/>
          <w:szCs w:val="26"/>
        </w:rPr>
        <w:t xml:space="preserve">  </w:t>
      </w:r>
      <w:r w:rsidR="00A044EF">
        <w:rPr>
          <w:rFonts w:ascii="MV Boli" w:hAnsi="MV Boli" w:cs="MV Boli"/>
          <w:b/>
          <w:sz w:val="26"/>
          <w:szCs w:val="26"/>
        </w:rPr>
        <w:t xml:space="preserve">  </w:t>
      </w:r>
      <w:r w:rsidR="0039010C" w:rsidRPr="00A044EF">
        <w:rPr>
          <w:rFonts w:ascii="MV Boli" w:hAnsi="MV Boli" w:cs="MV Boli"/>
          <w:b/>
          <w:sz w:val="26"/>
          <w:szCs w:val="26"/>
        </w:rPr>
        <w:t xml:space="preserve"> 14,90 €</w:t>
      </w:r>
      <w:r w:rsidR="0039010C">
        <w:rPr>
          <w:rFonts w:ascii="MV Boli" w:hAnsi="MV Boli" w:cs="MV Boli"/>
          <w:b/>
          <w:sz w:val="32"/>
          <w:szCs w:val="32"/>
        </w:rPr>
        <w:t xml:space="preserve"> </w:t>
      </w:r>
    </w:p>
    <w:p w:rsidR="00CF1B53" w:rsidRDefault="00380899" w:rsidP="00A044EF">
      <w:pPr>
        <w:spacing w:after="40"/>
        <w:rPr>
          <w:rFonts w:ascii="MV Boli" w:hAnsi="MV Boli" w:cs="MV Boli"/>
          <w:b/>
          <w:sz w:val="32"/>
          <w:szCs w:val="32"/>
        </w:rPr>
      </w:pPr>
      <w:r>
        <w:rPr>
          <w:rFonts w:ascii="MV Boli" w:hAnsi="MV Boli" w:cs="MV Boli"/>
          <w:b/>
          <w:sz w:val="32"/>
          <w:szCs w:val="32"/>
        </w:rPr>
        <w:tab/>
      </w:r>
      <w:r w:rsidR="0039010C" w:rsidRPr="00A044EF">
        <w:rPr>
          <w:rFonts w:ascii="MV Boli" w:hAnsi="MV Boli" w:cs="MV Boli"/>
          <w:b/>
          <w:sz w:val="26"/>
          <w:szCs w:val="26"/>
        </w:rPr>
        <w:t>Kartoffelklößen</w:t>
      </w:r>
      <w:r w:rsidR="0039010C" w:rsidRPr="00A044EF">
        <w:rPr>
          <w:rFonts w:ascii="MV Boli" w:hAnsi="MV Boli" w:cs="MV Boli"/>
          <w:b/>
          <w:sz w:val="26"/>
          <w:szCs w:val="26"/>
          <w:vertAlign w:val="superscript"/>
        </w:rPr>
        <w:t>12</w:t>
      </w:r>
      <w:r w:rsidR="0039010C" w:rsidRPr="00A044EF">
        <w:rPr>
          <w:rFonts w:ascii="MV Boli" w:hAnsi="MV Boli" w:cs="MV Boli"/>
          <w:b/>
          <w:sz w:val="26"/>
          <w:szCs w:val="26"/>
        </w:rPr>
        <w:t xml:space="preserve"> und Salat</w:t>
      </w:r>
      <w:r w:rsidR="0039010C" w:rsidRPr="00A044EF">
        <w:rPr>
          <w:rFonts w:ascii="MV Boli" w:hAnsi="MV Boli" w:cs="MV Boli"/>
          <w:b/>
          <w:sz w:val="26"/>
          <w:szCs w:val="26"/>
          <w:vertAlign w:val="superscript"/>
        </w:rPr>
        <w:t>3</w:t>
      </w:r>
      <w:r w:rsidR="0039010C" w:rsidRPr="0025547A">
        <w:rPr>
          <w:rFonts w:ascii="MV Boli" w:hAnsi="MV Boli" w:cs="MV Boli"/>
          <w:sz w:val="26"/>
          <w:szCs w:val="26"/>
          <w:vertAlign w:val="superscript"/>
        </w:rPr>
        <w:t>,6</w:t>
      </w:r>
      <w:r w:rsidR="0039010C" w:rsidRPr="00A044EF">
        <w:rPr>
          <w:rFonts w:ascii="MV Boli" w:hAnsi="MV Boli" w:cs="MV Boli"/>
          <w:b/>
          <w:sz w:val="26"/>
          <w:szCs w:val="26"/>
        </w:rPr>
        <w:tab/>
      </w:r>
      <w:r w:rsidR="0039010C" w:rsidRPr="0039010C">
        <w:rPr>
          <w:rFonts w:ascii="MV Boli" w:hAnsi="MV Boli" w:cs="MV Boli"/>
          <w:b/>
          <w:sz w:val="32"/>
          <w:szCs w:val="32"/>
        </w:rPr>
        <w:tab/>
      </w:r>
    </w:p>
    <w:p w:rsidR="00677EF6" w:rsidRPr="00380899" w:rsidRDefault="00380899" w:rsidP="00677EF6">
      <w:pPr>
        <w:spacing w:after="40"/>
        <w:rPr>
          <w:rFonts w:ascii="MV Boli" w:hAnsi="MV Boli" w:cs="MV Boli"/>
          <w:b/>
          <w:sz w:val="26"/>
          <w:szCs w:val="26"/>
        </w:rPr>
      </w:pPr>
      <w:r w:rsidRPr="00380899">
        <w:rPr>
          <w:rFonts w:ascii="MV Boli" w:hAnsi="MV Boli" w:cs="MV Boli"/>
          <w:b/>
          <w:sz w:val="26"/>
          <w:szCs w:val="26"/>
        </w:rPr>
        <w:t xml:space="preserve">Nr. 12 </w:t>
      </w:r>
      <w:r w:rsidR="00677EF6" w:rsidRPr="00380899">
        <w:rPr>
          <w:rFonts w:ascii="MV Boli" w:hAnsi="MV Boli" w:cs="MV Boli"/>
          <w:b/>
          <w:sz w:val="26"/>
          <w:szCs w:val="26"/>
        </w:rPr>
        <w:t>„</w:t>
      </w:r>
      <w:proofErr w:type="spellStart"/>
      <w:r w:rsidR="00677EF6" w:rsidRPr="00380899">
        <w:rPr>
          <w:rFonts w:ascii="MV Boli" w:hAnsi="MV Boli" w:cs="MV Boli"/>
          <w:b/>
          <w:sz w:val="26"/>
          <w:szCs w:val="26"/>
        </w:rPr>
        <w:t>Odenwälder</w:t>
      </w:r>
      <w:proofErr w:type="spellEnd"/>
      <w:r w:rsidR="00677EF6" w:rsidRPr="00380899">
        <w:rPr>
          <w:rFonts w:ascii="MV Boli" w:hAnsi="MV Boli" w:cs="MV Boli"/>
          <w:b/>
          <w:sz w:val="26"/>
          <w:szCs w:val="26"/>
        </w:rPr>
        <w:t xml:space="preserve"> Hochzeitsschmaus“ </w:t>
      </w:r>
      <w:r w:rsidR="00677EF6" w:rsidRPr="00380899">
        <w:rPr>
          <w:rFonts w:ascii="MV Boli" w:hAnsi="MV Boli" w:cs="MV Boli"/>
          <w:b/>
          <w:sz w:val="26"/>
          <w:szCs w:val="26"/>
        </w:rPr>
        <w:tab/>
      </w:r>
      <w:r w:rsidR="00677EF6" w:rsidRPr="00380899">
        <w:rPr>
          <w:rFonts w:ascii="MV Boli" w:hAnsi="MV Boli" w:cs="MV Boli"/>
          <w:b/>
          <w:sz w:val="26"/>
          <w:szCs w:val="26"/>
        </w:rPr>
        <w:tab/>
      </w:r>
      <w:r w:rsidR="00677EF6" w:rsidRPr="00380899">
        <w:rPr>
          <w:rFonts w:ascii="MV Boli" w:hAnsi="MV Boli" w:cs="MV Boli"/>
          <w:b/>
          <w:sz w:val="26"/>
          <w:szCs w:val="26"/>
        </w:rPr>
        <w:tab/>
      </w:r>
      <w:r w:rsidR="00677EF6" w:rsidRPr="00380899">
        <w:rPr>
          <w:rFonts w:ascii="MV Boli" w:hAnsi="MV Boli" w:cs="MV Boli"/>
          <w:b/>
          <w:sz w:val="26"/>
          <w:szCs w:val="26"/>
        </w:rPr>
        <w:tab/>
      </w:r>
      <w:r w:rsidR="00677EF6" w:rsidRPr="00380899">
        <w:rPr>
          <w:rFonts w:ascii="MV Boli" w:hAnsi="MV Boli" w:cs="MV Boli"/>
          <w:b/>
          <w:sz w:val="26"/>
          <w:szCs w:val="26"/>
        </w:rPr>
        <w:tab/>
        <w:t xml:space="preserve">  11,60  €</w:t>
      </w:r>
    </w:p>
    <w:p w:rsidR="00677EF6" w:rsidRPr="00380899" w:rsidRDefault="00380899" w:rsidP="00677EF6">
      <w:pPr>
        <w:spacing w:after="40"/>
        <w:rPr>
          <w:rFonts w:ascii="MV Boli" w:hAnsi="MV Boli" w:cs="MV Boli"/>
          <w:b/>
          <w:sz w:val="26"/>
          <w:szCs w:val="26"/>
        </w:rPr>
      </w:pPr>
      <w:r>
        <w:rPr>
          <w:rFonts w:ascii="MV Boli" w:hAnsi="MV Boli" w:cs="MV Boli"/>
          <w:b/>
          <w:sz w:val="26"/>
          <w:szCs w:val="26"/>
        </w:rPr>
        <w:t xml:space="preserve">       </w:t>
      </w:r>
      <w:r w:rsidR="00677EF6" w:rsidRPr="00380899">
        <w:rPr>
          <w:rFonts w:ascii="MV Boli" w:hAnsi="MV Boli" w:cs="MV Boli"/>
          <w:b/>
          <w:sz w:val="26"/>
          <w:szCs w:val="26"/>
        </w:rPr>
        <w:t>Tafelspitz mit Meerrettichsauce3,12,, Salzkartoffeln und Preiselbeeren</w:t>
      </w:r>
      <w:r w:rsidR="00677EF6" w:rsidRPr="00380899">
        <w:rPr>
          <w:rFonts w:ascii="MV Boli" w:hAnsi="MV Boli" w:cs="MV Boli"/>
          <w:b/>
          <w:sz w:val="26"/>
          <w:szCs w:val="26"/>
        </w:rPr>
        <w:tab/>
      </w:r>
    </w:p>
    <w:sectPr w:rsidR="00677EF6" w:rsidRPr="00380899" w:rsidSect="00AA0CDB">
      <w:headerReference w:type="default" r:id="rId10"/>
      <w:footerReference w:type="default" r:id="rId11"/>
      <w:headerReference w:type="first" r:id="rId12"/>
      <w:pgSz w:w="11907" w:h="16839" w:code="9"/>
      <w:pgMar w:top="170" w:right="851" w:bottom="567" w:left="851" w:header="283" w:footer="284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575" w:rsidRDefault="001F5575">
      <w:r>
        <w:separator/>
      </w:r>
    </w:p>
  </w:endnote>
  <w:endnote w:type="continuationSeparator" w:id="0">
    <w:p w:rsidR="001F5575" w:rsidRDefault="001F5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08A" w:rsidRDefault="00A9208A" w:rsidP="00424972">
    <w:pPr>
      <w:rPr>
        <w:sz w:val="16"/>
        <w:szCs w:val="16"/>
      </w:rPr>
    </w:pPr>
    <w:r w:rsidRPr="00A22CAD">
      <w:rPr>
        <w:sz w:val="16"/>
        <w:szCs w:val="16"/>
      </w:rPr>
      <w:t>1</w:t>
    </w:r>
    <w:r>
      <w:rPr>
        <w:sz w:val="16"/>
        <w:szCs w:val="16"/>
      </w:rPr>
      <w:t xml:space="preserve"> </w:t>
    </w:r>
    <w:r w:rsidRPr="00A22CAD">
      <w:rPr>
        <w:sz w:val="16"/>
        <w:szCs w:val="16"/>
      </w:rPr>
      <w:t>=</w:t>
    </w:r>
    <w:r>
      <w:rPr>
        <w:sz w:val="16"/>
        <w:szCs w:val="16"/>
      </w:rPr>
      <w:t xml:space="preserve"> </w:t>
    </w:r>
    <w:r w:rsidRPr="00A22CAD">
      <w:rPr>
        <w:sz w:val="16"/>
        <w:szCs w:val="16"/>
      </w:rPr>
      <w:t>koffeinhaltig</w:t>
    </w:r>
    <w:r>
      <w:rPr>
        <w:sz w:val="16"/>
        <w:szCs w:val="16"/>
      </w:rPr>
      <w:tab/>
    </w:r>
    <w:r w:rsidRPr="00A22CAD">
      <w:rPr>
        <w:sz w:val="16"/>
        <w:szCs w:val="16"/>
      </w:rPr>
      <w:t>2</w:t>
    </w:r>
    <w:r>
      <w:rPr>
        <w:sz w:val="16"/>
        <w:szCs w:val="16"/>
      </w:rPr>
      <w:t xml:space="preserve"> </w:t>
    </w:r>
    <w:r w:rsidRPr="00A22CAD">
      <w:rPr>
        <w:sz w:val="16"/>
        <w:szCs w:val="16"/>
      </w:rPr>
      <w:t>=</w:t>
    </w:r>
    <w:r>
      <w:rPr>
        <w:sz w:val="16"/>
        <w:szCs w:val="16"/>
      </w:rPr>
      <w:t xml:space="preserve"> e</w:t>
    </w:r>
    <w:r w:rsidRPr="00A22CAD">
      <w:rPr>
        <w:sz w:val="16"/>
        <w:szCs w:val="16"/>
      </w:rPr>
      <w:t xml:space="preserve">nthält eine </w:t>
    </w:r>
    <w:proofErr w:type="spellStart"/>
    <w:r w:rsidRPr="00A22CAD">
      <w:rPr>
        <w:sz w:val="16"/>
        <w:szCs w:val="16"/>
      </w:rPr>
      <w:t>Phenylalaninquelle</w:t>
    </w:r>
    <w:proofErr w:type="spellEnd"/>
    <w:r>
      <w:rPr>
        <w:sz w:val="16"/>
        <w:szCs w:val="16"/>
      </w:rPr>
      <w:tab/>
    </w:r>
    <w:r w:rsidRPr="00A22CAD">
      <w:rPr>
        <w:sz w:val="16"/>
        <w:szCs w:val="16"/>
      </w:rPr>
      <w:t>3</w:t>
    </w:r>
    <w:r>
      <w:rPr>
        <w:sz w:val="16"/>
        <w:szCs w:val="16"/>
      </w:rPr>
      <w:t xml:space="preserve"> </w:t>
    </w:r>
    <w:r w:rsidRPr="00A22CAD">
      <w:rPr>
        <w:sz w:val="16"/>
        <w:szCs w:val="16"/>
      </w:rPr>
      <w:t>=</w:t>
    </w:r>
    <w:r>
      <w:rPr>
        <w:sz w:val="16"/>
        <w:szCs w:val="16"/>
      </w:rPr>
      <w:t xml:space="preserve"> </w:t>
    </w:r>
    <w:r w:rsidRPr="00A22CAD">
      <w:rPr>
        <w:sz w:val="16"/>
        <w:szCs w:val="16"/>
      </w:rPr>
      <w:t xml:space="preserve">mit </w:t>
    </w:r>
    <w:proofErr w:type="spellStart"/>
    <w:r w:rsidRPr="00A22CAD">
      <w:rPr>
        <w:sz w:val="16"/>
        <w:szCs w:val="16"/>
      </w:rPr>
      <w:t>Antioxdationsmittel</w:t>
    </w:r>
    <w:proofErr w:type="spellEnd"/>
    <w:r>
      <w:rPr>
        <w:sz w:val="16"/>
        <w:szCs w:val="16"/>
      </w:rPr>
      <w:tab/>
    </w:r>
    <w:r w:rsidRPr="00A22CAD">
      <w:rPr>
        <w:sz w:val="16"/>
        <w:szCs w:val="16"/>
      </w:rPr>
      <w:t>4</w:t>
    </w:r>
    <w:r>
      <w:rPr>
        <w:sz w:val="16"/>
        <w:szCs w:val="16"/>
      </w:rPr>
      <w:t xml:space="preserve"> </w:t>
    </w:r>
    <w:r w:rsidRPr="00A22CAD">
      <w:rPr>
        <w:sz w:val="16"/>
        <w:szCs w:val="16"/>
      </w:rPr>
      <w:t>=</w:t>
    </w:r>
    <w:r>
      <w:rPr>
        <w:sz w:val="16"/>
        <w:szCs w:val="16"/>
      </w:rPr>
      <w:t xml:space="preserve"> </w:t>
    </w:r>
    <w:r w:rsidRPr="00A22CAD">
      <w:rPr>
        <w:sz w:val="16"/>
        <w:szCs w:val="16"/>
      </w:rPr>
      <w:t>mit Farbstoff</w:t>
    </w:r>
    <w:r>
      <w:rPr>
        <w:sz w:val="16"/>
        <w:szCs w:val="16"/>
      </w:rPr>
      <w:tab/>
      <w:t xml:space="preserve">5 = </w:t>
    </w:r>
    <w:proofErr w:type="spellStart"/>
    <w:r>
      <w:rPr>
        <w:sz w:val="16"/>
        <w:szCs w:val="16"/>
      </w:rPr>
      <w:t>chininhaltig</w:t>
    </w:r>
    <w:proofErr w:type="spellEnd"/>
    <w:r>
      <w:rPr>
        <w:sz w:val="16"/>
        <w:szCs w:val="16"/>
      </w:rPr>
      <w:t xml:space="preserve">            </w:t>
    </w:r>
  </w:p>
  <w:p w:rsidR="00A9208A" w:rsidRDefault="00A9208A" w:rsidP="00424972">
    <w:pPr>
      <w:rPr>
        <w:sz w:val="16"/>
        <w:szCs w:val="16"/>
      </w:rPr>
    </w:pPr>
    <w:r w:rsidRPr="000A4AE4">
      <w:rPr>
        <w:sz w:val="16"/>
        <w:szCs w:val="16"/>
      </w:rPr>
      <w:t>6</w:t>
    </w:r>
    <w:r>
      <w:rPr>
        <w:sz w:val="16"/>
        <w:szCs w:val="16"/>
      </w:rPr>
      <w:t xml:space="preserve"> </w:t>
    </w:r>
    <w:r w:rsidRPr="000A4AE4">
      <w:rPr>
        <w:sz w:val="16"/>
        <w:szCs w:val="16"/>
      </w:rPr>
      <w:t>=</w:t>
    </w:r>
    <w:r>
      <w:rPr>
        <w:sz w:val="16"/>
        <w:szCs w:val="16"/>
      </w:rPr>
      <w:t xml:space="preserve"> </w:t>
    </w:r>
    <w:r w:rsidRPr="000A4AE4">
      <w:rPr>
        <w:sz w:val="16"/>
        <w:szCs w:val="16"/>
      </w:rPr>
      <w:t>mit Konservierungsstoffen</w:t>
    </w:r>
    <w:r w:rsidRPr="000A4AE4">
      <w:rPr>
        <w:sz w:val="16"/>
        <w:szCs w:val="16"/>
      </w:rPr>
      <w:tab/>
    </w:r>
    <w:r>
      <w:rPr>
        <w:sz w:val="16"/>
        <w:szCs w:val="16"/>
      </w:rPr>
      <w:tab/>
    </w:r>
    <w:r w:rsidRPr="000A4AE4">
      <w:rPr>
        <w:sz w:val="16"/>
        <w:szCs w:val="16"/>
      </w:rPr>
      <w:t>7</w:t>
    </w:r>
    <w:r>
      <w:rPr>
        <w:sz w:val="16"/>
        <w:szCs w:val="16"/>
      </w:rPr>
      <w:t xml:space="preserve"> </w:t>
    </w:r>
    <w:r w:rsidRPr="000A4AE4">
      <w:rPr>
        <w:sz w:val="16"/>
        <w:szCs w:val="16"/>
      </w:rPr>
      <w:t>=</w:t>
    </w:r>
    <w:r>
      <w:rPr>
        <w:sz w:val="16"/>
        <w:szCs w:val="16"/>
      </w:rPr>
      <w:t xml:space="preserve"> </w:t>
    </w:r>
    <w:r w:rsidRPr="000A4AE4">
      <w:rPr>
        <w:sz w:val="16"/>
        <w:szCs w:val="16"/>
      </w:rPr>
      <w:t>mit Phosphat</w:t>
    </w:r>
    <w:r>
      <w:rPr>
        <w:sz w:val="16"/>
        <w:szCs w:val="16"/>
      </w:rPr>
      <w:tab/>
      <w:t xml:space="preserve">8 = geschwefelt    </w:t>
    </w:r>
    <w:r>
      <w:rPr>
        <w:sz w:val="16"/>
        <w:szCs w:val="16"/>
      </w:rPr>
      <w:tab/>
      <w:t xml:space="preserve">9 = geschwärzt       10 = mit Süßungsmittel    </w:t>
    </w:r>
  </w:p>
  <w:p w:rsidR="00A9208A" w:rsidRPr="000A4AE4" w:rsidRDefault="00A9208A" w:rsidP="00424972">
    <w:pPr>
      <w:rPr>
        <w:sz w:val="16"/>
        <w:szCs w:val="16"/>
      </w:rPr>
    </w:pPr>
    <w:r>
      <w:rPr>
        <w:sz w:val="16"/>
        <w:szCs w:val="16"/>
      </w:rPr>
      <w:t xml:space="preserve">11 = gewachst         12 = mit Milcheiweiß         13 = mit </w:t>
    </w:r>
    <w:proofErr w:type="spellStart"/>
    <w:r>
      <w:rPr>
        <w:sz w:val="16"/>
        <w:szCs w:val="16"/>
      </w:rPr>
      <w:t>Taurin</w:t>
    </w:r>
    <w:proofErr w:type="spellEnd"/>
    <w:r>
      <w:rPr>
        <w:sz w:val="16"/>
        <w:szCs w:val="16"/>
      </w:rPr>
      <w:tab/>
      <w:t xml:space="preserve">14 = mit Sojaeiweiß   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 15 = mit Geschmacksverstärker       </w:t>
    </w:r>
  </w:p>
  <w:p w:rsidR="00A9208A" w:rsidRDefault="00A9208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575" w:rsidRDefault="001F5575">
      <w:r>
        <w:separator/>
      </w:r>
    </w:p>
  </w:footnote>
  <w:footnote w:type="continuationSeparator" w:id="0">
    <w:p w:rsidR="001F5575" w:rsidRDefault="001F55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6644" w:type="dxa"/>
      <w:tblInd w:w="2644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5689"/>
      <w:gridCol w:w="247"/>
      <w:gridCol w:w="247"/>
      <w:gridCol w:w="315"/>
      <w:gridCol w:w="146"/>
    </w:tblGrid>
    <w:tr w:rsidR="00A9208A" w:rsidTr="00497A59">
      <w:trPr>
        <w:trHeight w:val="196"/>
      </w:trPr>
      <w:tc>
        <w:tcPr>
          <w:tcW w:w="5689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A9208A" w:rsidRDefault="00DD7098" w:rsidP="008743C9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>
                <wp:extent cx="2647950" cy="1457325"/>
                <wp:effectExtent l="0" t="0" r="0" b="9525"/>
                <wp:docPr id="1" name="Bild 1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4795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A9208A" w:rsidRDefault="00A9208A" w:rsidP="008743C9">
          <w:pPr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4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A9208A" w:rsidRDefault="00A9208A" w:rsidP="00EA05F3">
          <w:pPr>
            <w:rPr>
              <w:sz w:val="20"/>
              <w:szCs w:val="20"/>
            </w:rPr>
          </w:pPr>
        </w:p>
      </w:tc>
      <w:tc>
        <w:tcPr>
          <w:tcW w:w="31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A9208A" w:rsidRDefault="00A9208A" w:rsidP="00EA05F3">
          <w:pPr>
            <w:rPr>
              <w:sz w:val="20"/>
              <w:szCs w:val="20"/>
            </w:rPr>
          </w:pPr>
        </w:p>
      </w:tc>
      <w:tc>
        <w:tcPr>
          <w:tcW w:w="146" w:type="dxa"/>
          <w:vAlign w:val="bottom"/>
        </w:tcPr>
        <w:p w:rsidR="00A9208A" w:rsidRDefault="00A9208A" w:rsidP="00EA05F3">
          <w:pPr>
            <w:rPr>
              <w:sz w:val="20"/>
              <w:szCs w:val="20"/>
            </w:rPr>
          </w:pPr>
        </w:p>
      </w:tc>
    </w:tr>
    <w:tr w:rsidR="00A9208A" w:rsidTr="005B367C">
      <w:trPr>
        <w:trHeight w:val="80"/>
      </w:trPr>
      <w:tc>
        <w:tcPr>
          <w:tcW w:w="5689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A9208A" w:rsidRDefault="00A9208A" w:rsidP="00EA05F3">
          <w:pPr>
            <w:rPr>
              <w:sz w:val="20"/>
              <w:szCs w:val="20"/>
            </w:rPr>
          </w:pPr>
        </w:p>
      </w:tc>
      <w:tc>
        <w:tcPr>
          <w:tcW w:w="24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A9208A" w:rsidRDefault="00A9208A" w:rsidP="00EA05F3">
          <w:pPr>
            <w:rPr>
              <w:sz w:val="20"/>
              <w:szCs w:val="20"/>
            </w:rPr>
          </w:pPr>
        </w:p>
      </w:tc>
      <w:tc>
        <w:tcPr>
          <w:tcW w:w="24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A9208A" w:rsidRDefault="00A9208A" w:rsidP="00EA05F3">
          <w:pPr>
            <w:rPr>
              <w:sz w:val="20"/>
              <w:szCs w:val="20"/>
            </w:rPr>
          </w:pPr>
        </w:p>
      </w:tc>
      <w:tc>
        <w:tcPr>
          <w:tcW w:w="31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A9208A" w:rsidRDefault="00A9208A" w:rsidP="00EA05F3">
          <w:pPr>
            <w:rPr>
              <w:sz w:val="20"/>
              <w:szCs w:val="20"/>
            </w:rPr>
          </w:pPr>
        </w:p>
      </w:tc>
      <w:tc>
        <w:tcPr>
          <w:tcW w:w="146" w:type="dxa"/>
          <w:vAlign w:val="bottom"/>
        </w:tcPr>
        <w:p w:rsidR="00A9208A" w:rsidRDefault="00A9208A" w:rsidP="00EA05F3">
          <w:pPr>
            <w:rPr>
              <w:sz w:val="20"/>
              <w:szCs w:val="20"/>
            </w:rPr>
          </w:pPr>
        </w:p>
      </w:tc>
    </w:tr>
  </w:tbl>
  <w:p w:rsidR="00A9208A" w:rsidRPr="00555980" w:rsidRDefault="00A9208A" w:rsidP="009534AD">
    <w:pPr>
      <w:pStyle w:val="Kopfzeile"/>
      <w:rPr>
        <w:rFonts w:ascii="Arial" w:hAnsi="Arial" w:cs="Arial"/>
        <w:sz w:val="22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08A" w:rsidRDefault="00DD7098" w:rsidP="009534AD">
    <w:pPr>
      <w:pStyle w:val="Kopfzeile"/>
      <w:ind w:firstLine="2836"/>
    </w:pPr>
    <w:r>
      <w:rPr>
        <w:noProof/>
      </w:rPr>
      <w:drawing>
        <wp:inline distT="0" distB="0" distL="0" distR="0">
          <wp:extent cx="2562225" cy="1276350"/>
          <wp:effectExtent l="0" t="0" r="9525" b="0"/>
          <wp:docPr id="2" name="Bild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C2231"/>
    <w:multiLevelType w:val="hybridMultilevel"/>
    <w:tmpl w:val="10BA3626"/>
    <w:lvl w:ilvl="0" w:tplc="81D07BA6">
      <w:start w:val="1"/>
      <w:numFmt w:val="decimal"/>
      <w:lvlText w:val="%1.)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A37B03"/>
    <w:multiLevelType w:val="hybridMultilevel"/>
    <w:tmpl w:val="ADC2952E"/>
    <w:lvl w:ilvl="0" w:tplc="2E04A53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MV Bol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67232F"/>
    <w:multiLevelType w:val="multilevel"/>
    <w:tmpl w:val="1862C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696A1B"/>
    <w:multiLevelType w:val="hybridMultilevel"/>
    <w:tmpl w:val="99F8435A"/>
    <w:lvl w:ilvl="0" w:tplc="01682C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1C0D95"/>
    <w:multiLevelType w:val="hybridMultilevel"/>
    <w:tmpl w:val="B494352A"/>
    <w:lvl w:ilvl="0" w:tplc="34F2AE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730382"/>
    <w:multiLevelType w:val="hybridMultilevel"/>
    <w:tmpl w:val="14C2D3E2"/>
    <w:lvl w:ilvl="0" w:tplc="C9EC0E82">
      <w:start w:val="1"/>
      <w:numFmt w:val="lowerLetter"/>
      <w:lvlText w:val="%1.)"/>
      <w:lvlJc w:val="left"/>
      <w:pPr>
        <w:ind w:left="135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8" w:hanging="360"/>
      </w:pPr>
    </w:lvl>
    <w:lvl w:ilvl="2" w:tplc="0407001B" w:tentative="1">
      <w:start w:val="1"/>
      <w:numFmt w:val="lowerRoman"/>
      <w:lvlText w:val="%3."/>
      <w:lvlJc w:val="right"/>
      <w:pPr>
        <w:ind w:left="3218" w:hanging="180"/>
      </w:pPr>
    </w:lvl>
    <w:lvl w:ilvl="3" w:tplc="0407000F" w:tentative="1">
      <w:start w:val="1"/>
      <w:numFmt w:val="decimal"/>
      <w:lvlText w:val="%4."/>
      <w:lvlJc w:val="left"/>
      <w:pPr>
        <w:ind w:left="3938" w:hanging="360"/>
      </w:pPr>
    </w:lvl>
    <w:lvl w:ilvl="4" w:tplc="04070019" w:tentative="1">
      <w:start w:val="1"/>
      <w:numFmt w:val="lowerLetter"/>
      <w:lvlText w:val="%5."/>
      <w:lvlJc w:val="left"/>
      <w:pPr>
        <w:ind w:left="4658" w:hanging="360"/>
      </w:pPr>
    </w:lvl>
    <w:lvl w:ilvl="5" w:tplc="0407001B" w:tentative="1">
      <w:start w:val="1"/>
      <w:numFmt w:val="lowerRoman"/>
      <w:lvlText w:val="%6."/>
      <w:lvlJc w:val="right"/>
      <w:pPr>
        <w:ind w:left="5378" w:hanging="180"/>
      </w:pPr>
    </w:lvl>
    <w:lvl w:ilvl="6" w:tplc="0407000F" w:tentative="1">
      <w:start w:val="1"/>
      <w:numFmt w:val="decimal"/>
      <w:lvlText w:val="%7."/>
      <w:lvlJc w:val="left"/>
      <w:pPr>
        <w:ind w:left="6098" w:hanging="360"/>
      </w:pPr>
    </w:lvl>
    <w:lvl w:ilvl="7" w:tplc="04070019" w:tentative="1">
      <w:start w:val="1"/>
      <w:numFmt w:val="lowerLetter"/>
      <w:lvlText w:val="%8."/>
      <w:lvlJc w:val="left"/>
      <w:pPr>
        <w:ind w:left="6818" w:hanging="360"/>
      </w:pPr>
    </w:lvl>
    <w:lvl w:ilvl="8" w:tplc="0407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>
    <w:nsid w:val="25893899"/>
    <w:multiLevelType w:val="hybridMultilevel"/>
    <w:tmpl w:val="E2E4E140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B236CE"/>
    <w:multiLevelType w:val="hybridMultilevel"/>
    <w:tmpl w:val="F16A2FB4"/>
    <w:lvl w:ilvl="0" w:tplc="DA68652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A93AE3"/>
    <w:multiLevelType w:val="hybridMultilevel"/>
    <w:tmpl w:val="5DDAFA52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8900EC"/>
    <w:multiLevelType w:val="hybridMultilevel"/>
    <w:tmpl w:val="37FAFA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CF4F17"/>
    <w:multiLevelType w:val="multilevel"/>
    <w:tmpl w:val="E5AC9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5551B5"/>
    <w:multiLevelType w:val="hybridMultilevel"/>
    <w:tmpl w:val="7E0AA960"/>
    <w:lvl w:ilvl="0" w:tplc="5CD0FA28">
      <w:numFmt w:val="bullet"/>
      <w:lvlText w:val=""/>
      <w:lvlJc w:val="left"/>
      <w:pPr>
        <w:ind w:left="435" w:hanging="360"/>
      </w:pPr>
      <w:rPr>
        <w:rFonts w:ascii="Symbol" w:eastAsia="Times New Roman" w:hAnsi="Symbol" w:cs="Times New Roman" w:hint="default"/>
      </w:rPr>
    </w:lvl>
    <w:lvl w:ilvl="1" w:tplc="04070003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2">
    <w:nsid w:val="39065BA5"/>
    <w:multiLevelType w:val="hybridMultilevel"/>
    <w:tmpl w:val="54C8DA6E"/>
    <w:lvl w:ilvl="0" w:tplc="DEAC0ADE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25D38DA"/>
    <w:multiLevelType w:val="hybridMultilevel"/>
    <w:tmpl w:val="BA18DA90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916D7B"/>
    <w:multiLevelType w:val="multilevel"/>
    <w:tmpl w:val="BA62D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D8C44B9"/>
    <w:multiLevelType w:val="hybridMultilevel"/>
    <w:tmpl w:val="AF12BC4E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E15A5B"/>
    <w:multiLevelType w:val="hybridMultilevel"/>
    <w:tmpl w:val="2494AFBC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504B92"/>
    <w:multiLevelType w:val="hybridMultilevel"/>
    <w:tmpl w:val="9BA2FF08"/>
    <w:lvl w:ilvl="0" w:tplc="4D9259EE">
      <w:numFmt w:val="bullet"/>
      <w:lvlText w:val=""/>
      <w:lvlJc w:val="left"/>
      <w:pPr>
        <w:ind w:left="435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17"/>
  </w:num>
  <w:num w:numId="4">
    <w:abstractNumId w:val="3"/>
  </w:num>
  <w:num w:numId="5">
    <w:abstractNumId w:val="4"/>
  </w:num>
  <w:num w:numId="6">
    <w:abstractNumId w:val="16"/>
  </w:num>
  <w:num w:numId="7">
    <w:abstractNumId w:val="6"/>
  </w:num>
  <w:num w:numId="8">
    <w:abstractNumId w:val="11"/>
  </w:num>
  <w:num w:numId="9">
    <w:abstractNumId w:val="7"/>
  </w:num>
  <w:num w:numId="10">
    <w:abstractNumId w:val="12"/>
  </w:num>
  <w:num w:numId="11">
    <w:abstractNumId w:val="5"/>
  </w:num>
  <w:num w:numId="12">
    <w:abstractNumId w:val="9"/>
  </w:num>
  <w:num w:numId="13">
    <w:abstractNumId w:val="15"/>
  </w:num>
  <w:num w:numId="14">
    <w:abstractNumId w:val="1"/>
  </w:num>
  <w:num w:numId="15">
    <w:abstractNumId w:val="2"/>
  </w:num>
  <w:num w:numId="16">
    <w:abstractNumId w:val="10"/>
  </w:num>
  <w:num w:numId="17">
    <w:abstractNumId w:val="14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it-IT" w:vendorID="64" w:dllVersion="131078" w:nlCheck="1" w:checkStyle="0"/>
  <w:activeWritingStyle w:appName="MSWord" w:lang="de-DE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BSO999929" w:val="921b50be-ed72-46c4-8f5c-c468bca67c07"/>
  </w:docVars>
  <w:rsids>
    <w:rsidRoot w:val="00086126"/>
    <w:rsid w:val="00000E0F"/>
    <w:rsid w:val="000022FD"/>
    <w:rsid w:val="000030EA"/>
    <w:rsid w:val="00011E81"/>
    <w:rsid w:val="00012B64"/>
    <w:rsid w:val="00020CDD"/>
    <w:rsid w:val="00021719"/>
    <w:rsid w:val="0002331E"/>
    <w:rsid w:val="000242BF"/>
    <w:rsid w:val="00024E3F"/>
    <w:rsid w:val="00025981"/>
    <w:rsid w:val="000271BC"/>
    <w:rsid w:val="0003090B"/>
    <w:rsid w:val="00030EA6"/>
    <w:rsid w:val="00032073"/>
    <w:rsid w:val="00033A12"/>
    <w:rsid w:val="000364C3"/>
    <w:rsid w:val="000400F3"/>
    <w:rsid w:val="00043557"/>
    <w:rsid w:val="00045494"/>
    <w:rsid w:val="00047C68"/>
    <w:rsid w:val="000524E5"/>
    <w:rsid w:val="000532C3"/>
    <w:rsid w:val="00054283"/>
    <w:rsid w:val="0005521A"/>
    <w:rsid w:val="00057B7D"/>
    <w:rsid w:val="00057C17"/>
    <w:rsid w:val="00061171"/>
    <w:rsid w:val="000619D7"/>
    <w:rsid w:val="00061B80"/>
    <w:rsid w:val="0006521D"/>
    <w:rsid w:val="00065CCB"/>
    <w:rsid w:val="000670AB"/>
    <w:rsid w:val="00070FDB"/>
    <w:rsid w:val="000721D5"/>
    <w:rsid w:val="000741A3"/>
    <w:rsid w:val="000745DA"/>
    <w:rsid w:val="0007727B"/>
    <w:rsid w:val="00080CFF"/>
    <w:rsid w:val="00081379"/>
    <w:rsid w:val="00084DB6"/>
    <w:rsid w:val="00086126"/>
    <w:rsid w:val="0008670E"/>
    <w:rsid w:val="000924B1"/>
    <w:rsid w:val="00093115"/>
    <w:rsid w:val="00095566"/>
    <w:rsid w:val="000A0356"/>
    <w:rsid w:val="000A2B31"/>
    <w:rsid w:val="000A2D37"/>
    <w:rsid w:val="000A2F0A"/>
    <w:rsid w:val="000A3481"/>
    <w:rsid w:val="000A4AE4"/>
    <w:rsid w:val="000A754F"/>
    <w:rsid w:val="000A77CD"/>
    <w:rsid w:val="000B17B2"/>
    <w:rsid w:val="000B2169"/>
    <w:rsid w:val="000B2ED2"/>
    <w:rsid w:val="000B39FD"/>
    <w:rsid w:val="000B52F6"/>
    <w:rsid w:val="000B5AF5"/>
    <w:rsid w:val="000B7868"/>
    <w:rsid w:val="000C2344"/>
    <w:rsid w:val="000C32DA"/>
    <w:rsid w:val="000C4312"/>
    <w:rsid w:val="000C77D5"/>
    <w:rsid w:val="000D0AE9"/>
    <w:rsid w:val="000D15CD"/>
    <w:rsid w:val="000D2501"/>
    <w:rsid w:val="000D3210"/>
    <w:rsid w:val="000D4969"/>
    <w:rsid w:val="000D6623"/>
    <w:rsid w:val="000D6798"/>
    <w:rsid w:val="000E0069"/>
    <w:rsid w:val="000E29C3"/>
    <w:rsid w:val="000E38F9"/>
    <w:rsid w:val="000E3945"/>
    <w:rsid w:val="000E4567"/>
    <w:rsid w:val="000F014F"/>
    <w:rsid w:val="000F0D44"/>
    <w:rsid w:val="000F0D6C"/>
    <w:rsid w:val="000F104B"/>
    <w:rsid w:val="000F1BED"/>
    <w:rsid w:val="000F3449"/>
    <w:rsid w:val="000F4D23"/>
    <w:rsid w:val="000F61F3"/>
    <w:rsid w:val="000F6CBA"/>
    <w:rsid w:val="000F6D70"/>
    <w:rsid w:val="000F7C8D"/>
    <w:rsid w:val="00100787"/>
    <w:rsid w:val="00104A47"/>
    <w:rsid w:val="00105DD3"/>
    <w:rsid w:val="001109DE"/>
    <w:rsid w:val="00110CCD"/>
    <w:rsid w:val="001111A9"/>
    <w:rsid w:val="00112420"/>
    <w:rsid w:val="001136A1"/>
    <w:rsid w:val="0011399E"/>
    <w:rsid w:val="001145DE"/>
    <w:rsid w:val="001152C1"/>
    <w:rsid w:val="00115FF9"/>
    <w:rsid w:val="0011635E"/>
    <w:rsid w:val="00120659"/>
    <w:rsid w:val="00123AFB"/>
    <w:rsid w:val="001316E5"/>
    <w:rsid w:val="00131BE1"/>
    <w:rsid w:val="0013321B"/>
    <w:rsid w:val="001359F8"/>
    <w:rsid w:val="00137505"/>
    <w:rsid w:val="00151E41"/>
    <w:rsid w:val="00152768"/>
    <w:rsid w:val="00154DD6"/>
    <w:rsid w:val="00154F83"/>
    <w:rsid w:val="001551CB"/>
    <w:rsid w:val="00157DCF"/>
    <w:rsid w:val="001600EA"/>
    <w:rsid w:val="001622C3"/>
    <w:rsid w:val="00162541"/>
    <w:rsid w:val="00164F2E"/>
    <w:rsid w:val="00165477"/>
    <w:rsid w:val="00165B90"/>
    <w:rsid w:val="00166171"/>
    <w:rsid w:val="001676DF"/>
    <w:rsid w:val="00170456"/>
    <w:rsid w:val="00180F62"/>
    <w:rsid w:val="00184867"/>
    <w:rsid w:val="0018504B"/>
    <w:rsid w:val="00185875"/>
    <w:rsid w:val="00187E1B"/>
    <w:rsid w:val="00190691"/>
    <w:rsid w:val="00195AF5"/>
    <w:rsid w:val="00196396"/>
    <w:rsid w:val="001A2B04"/>
    <w:rsid w:val="001A5ABD"/>
    <w:rsid w:val="001B0D0D"/>
    <w:rsid w:val="001B0DA0"/>
    <w:rsid w:val="001B14CA"/>
    <w:rsid w:val="001B2B87"/>
    <w:rsid w:val="001B4192"/>
    <w:rsid w:val="001B4211"/>
    <w:rsid w:val="001B574E"/>
    <w:rsid w:val="001B634E"/>
    <w:rsid w:val="001C0571"/>
    <w:rsid w:val="001C069A"/>
    <w:rsid w:val="001C61CC"/>
    <w:rsid w:val="001C7A0D"/>
    <w:rsid w:val="001D005F"/>
    <w:rsid w:val="001D0754"/>
    <w:rsid w:val="001D1100"/>
    <w:rsid w:val="001D1448"/>
    <w:rsid w:val="001D1CA3"/>
    <w:rsid w:val="001D1EE6"/>
    <w:rsid w:val="001D2CBE"/>
    <w:rsid w:val="001D3C5B"/>
    <w:rsid w:val="001D5186"/>
    <w:rsid w:val="001D5269"/>
    <w:rsid w:val="001D70B2"/>
    <w:rsid w:val="001D74F1"/>
    <w:rsid w:val="001D7C1D"/>
    <w:rsid w:val="001E328A"/>
    <w:rsid w:val="001E3F23"/>
    <w:rsid w:val="001E5481"/>
    <w:rsid w:val="001E6894"/>
    <w:rsid w:val="001F03DC"/>
    <w:rsid w:val="001F08E5"/>
    <w:rsid w:val="001F1393"/>
    <w:rsid w:val="001F27A4"/>
    <w:rsid w:val="001F3021"/>
    <w:rsid w:val="001F5575"/>
    <w:rsid w:val="001F677F"/>
    <w:rsid w:val="001F7894"/>
    <w:rsid w:val="001F7997"/>
    <w:rsid w:val="002007E7"/>
    <w:rsid w:val="002009DA"/>
    <w:rsid w:val="002027F9"/>
    <w:rsid w:val="00203802"/>
    <w:rsid w:val="00203998"/>
    <w:rsid w:val="00206C4D"/>
    <w:rsid w:val="00210253"/>
    <w:rsid w:val="00211E84"/>
    <w:rsid w:val="00213CFC"/>
    <w:rsid w:val="00214F0A"/>
    <w:rsid w:val="00215FCF"/>
    <w:rsid w:val="00217ECF"/>
    <w:rsid w:val="00222D69"/>
    <w:rsid w:val="0022394C"/>
    <w:rsid w:val="00226432"/>
    <w:rsid w:val="0023181C"/>
    <w:rsid w:val="00231828"/>
    <w:rsid w:val="002321D0"/>
    <w:rsid w:val="00232F00"/>
    <w:rsid w:val="00234EFD"/>
    <w:rsid w:val="002403C3"/>
    <w:rsid w:val="00240DFA"/>
    <w:rsid w:val="0024195A"/>
    <w:rsid w:val="00242077"/>
    <w:rsid w:val="00243893"/>
    <w:rsid w:val="00244F9F"/>
    <w:rsid w:val="002461CF"/>
    <w:rsid w:val="0024774A"/>
    <w:rsid w:val="0024779E"/>
    <w:rsid w:val="002502E3"/>
    <w:rsid w:val="002512D2"/>
    <w:rsid w:val="00254724"/>
    <w:rsid w:val="0025547A"/>
    <w:rsid w:val="00261123"/>
    <w:rsid w:val="00262C24"/>
    <w:rsid w:val="00262DE1"/>
    <w:rsid w:val="00265831"/>
    <w:rsid w:val="00265B6B"/>
    <w:rsid w:val="00270E4D"/>
    <w:rsid w:val="002713FC"/>
    <w:rsid w:val="0027153D"/>
    <w:rsid w:val="00271B38"/>
    <w:rsid w:val="00273EA4"/>
    <w:rsid w:val="00273F2C"/>
    <w:rsid w:val="00274E16"/>
    <w:rsid w:val="00275223"/>
    <w:rsid w:val="00281BDA"/>
    <w:rsid w:val="00292C39"/>
    <w:rsid w:val="00297264"/>
    <w:rsid w:val="002A5EC4"/>
    <w:rsid w:val="002A68C9"/>
    <w:rsid w:val="002B10C5"/>
    <w:rsid w:val="002B59A3"/>
    <w:rsid w:val="002C11A9"/>
    <w:rsid w:val="002C62E4"/>
    <w:rsid w:val="002D18F8"/>
    <w:rsid w:val="002D311A"/>
    <w:rsid w:val="002D32A2"/>
    <w:rsid w:val="002D6489"/>
    <w:rsid w:val="002D69F0"/>
    <w:rsid w:val="002E0424"/>
    <w:rsid w:val="002E3D75"/>
    <w:rsid w:val="002E6EB3"/>
    <w:rsid w:val="002F0017"/>
    <w:rsid w:val="002F0902"/>
    <w:rsid w:val="002F10B6"/>
    <w:rsid w:val="002F15D9"/>
    <w:rsid w:val="002F2685"/>
    <w:rsid w:val="002F396D"/>
    <w:rsid w:val="002F3C95"/>
    <w:rsid w:val="002F4EC8"/>
    <w:rsid w:val="002F4F20"/>
    <w:rsid w:val="002F5113"/>
    <w:rsid w:val="00301CF2"/>
    <w:rsid w:val="003032EA"/>
    <w:rsid w:val="00303416"/>
    <w:rsid w:val="00303678"/>
    <w:rsid w:val="003039AC"/>
    <w:rsid w:val="003060AE"/>
    <w:rsid w:val="00306E5C"/>
    <w:rsid w:val="00307C98"/>
    <w:rsid w:val="003109EF"/>
    <w:rsid w:val="003123D1"/>
    <w:rsid w:val="0031306B"/>
    <w:rsid w:val="00315FF7"/>
    <w:rsid w:val="00316C0A"/>
    <w:rsid w:val="0031760E"/>
    <w:rsid w:val="00317E64"/>
    <w:rsid w:val="00321FDF"/>
    <w:rsid w:val="00322671"/>
    <w:rsid w:val="003239B8"/>
    <w:rsid w:val="0032623A"/>
    <w:rsid w:val="00327602"/>
    <w:rsid w:val="00332851"/>
    <w:rsid w:val="00333DF2"/>
    <w:rsid w:val="00336802"/>
    <w:rsid w:val="00337A3F"/>
    <w:rsid w:val="00337DB1"/>
    <w:rsid w:val="00340510"/>
    <w:rsid w:val="00340FB7"/>
    <w:rsid w:val="00342088"/>
    <w:rsid w:val="00342C7A"/>
    <w:rsid w:val="003445EF"/>
    <w:rsid w:val="00346BBB"/>
    <w:rsid w:val="00347C32"/>
    <w:rsid w:val="00350E40"/>
    <w:rsid w:val="0035239C"/>
    <w:rsid w:val="00354B86"/>
    <w:rsid w:val="00361EE9"/>
    <w:rsid w:val="00362DA1"/>
    <w:rsid w:val="0036449F"/>
    <w:rsid w:val="00367290"/>
    <w:rsid w:val="00371A63"/>
    <w:rsid w:val="00371D02"/>
    <w:rsid w:val="00372396"/>
    <w:rsid w:val="00375812"/>
    <w:rsid w:val="00380899"/>
    <w:rsid w:val="0038216A"/>
    <w:rsid w:val="00385D94"/>
    <w:rsid w:val="0039010C"/>
    <w:rsid w:val="00390C68"/>
    <w:rsid w:val="00391C04"/>
    <w:rsid w:val="0039217B"/>
    <w:rsid w:val="003936CE"/>
    <w:rsid w:val="00393F0D"/>
    <w:rsid w:val="00394831"/>
    <w:rsid w:val="00394BCC"/>
    <w:rsid w:val="0039559C"/>
    <w:rsid w:val="0039617D"/>
    <w:rsid w:val="0039651E"/>
    <w:rsid w:val="003977D1"/>
    <w:rsid w:val="00397E80"/>
    <w:rsid w:val="003A159F"/>
    <w:rsid w:val="003A1E5F"/>
    <w:rsid w:val="003A4F5F"/>
    <w:rsid w:val="003A5333"/>
    <w:rsid w:val="003A539E"/>
    <w:rsid w:val="003A53FC"/>
    <w:rsid w:val="003A57DE"/>
    <w:rsid w:val="003B2A20"/>
    <w:rsid w:val="003B2D2D"/>
    <w:rsid w:val="003B57BA"/>
    <w:rsid w:val="003B7580"/>
    <w:rsid w:val="003B7664"/>
    <w:rsid w:val="003C4B1F"/>
    <w:rsid w:val="003C741B"/>
    <w:rsid w:val="003C7C6B"/>
    <w:rsid w:val="003D0020"/>
    <w:rsid w:val="003D0856"/>
    <w:rsid w:val="003D1D8F"/>
    <w:rsid w:val="003D2ABE"/>
    <w:rsid w:val="003D34EC"/>
    <w:rsid w:val="003D52F6"/>
    <w:rsid w:val="003D59E8"/>
    <w:rsid w:val="003D73B5"/>
    <w:rsid w:val="003E521F"/>
    <w:rsid w:val="003E63A3"/>
    <w:rsid w:val="003E727E"/>
    <w:rsid w:val="003F4308"/>
    <w:rsid w:val="003F4B14"/>
    <w:rsid w:val="003F550A"/>
    <w:rsid w:val="003F5E6A"/>
    <w:rsid w:val="004027C3"/>
    <w:rsid w:val="004030A3"/>
    <w:rsid w:val="004079D1"/>
    <w:rsid w:val="0041113E"/>
    <w:rsid w:val="004131E5"/>
    <w:rsid w:val="00415D29"/>
    <w:rsid w:val="0041626C"/>
    <w:rsid w:val="0041646E"/>
    <w:rsid w:val="004174CC"/>
    <w:rsid w:val="00420922"/>
    <w:rsid w:val="00420AE5"/>
    <w:rsid w:val="004222C3"/>
    <w:rsid w:val="00422929"/>
    <w:rsid w:val="004248DE"/>
    <w:rsid w:val="00424972"/>
    <w:rsid w:val="004261D7"/>
    <w:rsid w:val="00426D1B"/>
    <w:rsid w:val="00426E2F"/>
    <w:rsid w:val="00432788"/>
    <w:rsid w:val="0043391C"/>
    <w:rsid w:val="004349B1"/>
    <w:rsid w:val="00434FB2"/>
    <w:rsid w:val="004374AA"/>
    <w:rsid w:val="0044061F"/>
    <w:rsid w:val="00440888"/>
    <w:rsid w:val="00443ECF"/>
    <w:rsid w:val="004459BD"/>
    <w:rsid w:val="00447194"/>
    <w:rsid w:val="0045284D"/>
    <w:rsid w:val="00453378"/>
    <w:rsid w:val="004540D3"/>
    <w:rsid w:val="00460CB2"/>
    <w:rsid w:val="004626E1"/>
    <w:rsid w:val="0046306F"/>
    <w:rsid w:val="004658FA"/>
    <w:rsid w:val="0046642A"/>
    <w:rsid w:val="00466F22"/>
    <w:rsid w:val="00467435"/>
    <w:rsid w:val="00467679"/>
    <w:rsid w:val="00470614"/>
    <w:rsid w:val="004719B0"/>
    <w:rsid w:val="004746A5"/>
    <w:rsid w:val="0047559C"/>
    <w:rsid w:val="00476F7D"/>
    <w:rsid w:val="00477EF2"/>
    <w:rsid w:val="004804E6"/>
    <w:rsid w:val="00484083"/>
    <w:rsid w:val="004845CF"/>
    <w:rsid w:val="00484D02"/>
    <w:rsid w:val="00486563"/>
    <w:rsid w:val="00490416"/>
    <w:rsid w:val="004908D2"/>
    <w:rsid w:val="0049173A"/>
    <w:rsid w:val="004952F1"/>
    <w:rsid w:val="00497A59"/>
    <w:rsid w:val="004A1F0A"/>
    <w:rsid w:val="004A40FA"/>
    <w:rsid w:val="004A5C2E"/>
    <w:rsid w:val="004A6FF9"/>
    <w:rsid w:val="004A7CB3"/>
    <w:rsid w:val="004B150F"/>
    <w:rsid w:val="004B2704"/>
    <w:rsid w:val="004B2E4E"/>
    <w:rsid w:val="004B416A"/>
    <w:rsid w:val="004B5C17"/>
    <w:rsid w:val="004B78F3"/>
    <w:rsid w:val="004C06D1"/>
    <w:rsid w:val="004C2714"/>
    <w:rsid w:val="004C422A"/>
    <w:rsid w:val="004C457B"/>
    <w:rsid w:val="004C5E9D"/>
    <w:rsid w:val="004C69E1"/>
    <w:rsid w:val="004C7240"/>
    <w:rsid w:val="004C7B70"/>
    <w:rsid w:val="004D39A1"/>
    <w:rsid w:val="004D3AA5"/>
    <w:rsid w:val="004D6A49"/>
    <w:rsid w:val="004D7493"/>
    <w:rsid w:val="004E5371"/>
    <w:rsid w:val="004F284C"/>
    <w:rsid w:val="004F2883"/>
    <w:rsid w:val="004F3F9E"/>
    <w:rsid w:val="004F4DC1"/>
    <w:rsid w:val="004F560B"/>
    <w:rsid w:val="004F643E"/>
    <w:rsid w:val="004F66A0"/>
    <w:rsid w:val="004F6992"/>
    <w:rsid w:val="004F6B50"/>
    <w:rsid w:val="0050111C"/>
    <w:rsid w:val="00503C2A"/>
    <w:rsid w:val="005048E4"/>
    <w:rsid w:val="00504E90"/>
    <w:rsid w:val="0050645F"/>
    <w:rsid w:val="0051694D"/>
    <w:rsid w:val="00516A63"/>
    <w:rsid w:val="00520568"/>
    <w:rsid w:val="0052350A"/>
    <w:rsid w:val="00526A01"/>
    <w:rsid w:val="0053272F"/>
    <w:rsid w:val="00536B18"/>
    <w:rsid w:val="00536B8B"/>
    <w:rsid w:val="005413C7"/>
    <w:rsid w:val="00541B09"/>
    <w:rsid w:val="00545FD1"/>
    <w:rsid w:val="00547CAD"/>
    <w:rsid w:val="0055191F"/>
    <w:rsid w:val="00552655"/>
    <w:rsid w:val="005537E4"/>
    <w:rsid w:val="00555115"/>
    <w:rsid w:val="00555980"/>
    <w:rsid w:val="00555F12"/>
    <w:rsid w:val="0055622E"/>
    <w:rsid w:val="00556FA7"/>
    <w:rsid w:val="00560667"/>
    <w:rsid w:val="00560AA2"/>
    <w:rsid w:val="00564468"/>
    <w:rsid w:val="0056634C"/>
    <w:rsid w:val="0056647E"/>
    <w:rsid w:val="005675D0"/>
    <w:rsid w:val="005701B3"/>
    <w:rsid w:val="00570F85"/>
    <w:rsid w:val="00571200"/>
    <w:rsid w:val="00572FB4"/>
    <w:rsid w:val="00573A7B"/>
    <w:rsid w:val="00580214"/>
    <w:rsid w:val="005835DE"/>
    <w:rsid w:val="00584463"/>
    <w:rsid w:val="005848F2"/>
    <w:rsid w:val="0058496F"/>
    <w:rsid w:val="005867C2"/>
    <w:rsid w:val="00586947"/>
    <w:rsid w:val="0058739B"/>
    <w:rsid w:val="00591C16"/>
    <w:rsid w:val="00593644"/>
    <w:rsid w:val="00593ECA"/>
    <w:rsid w:val="0059496A"/>
    <w:rsid w:val="005962E5"/>
    <w:rsid w:val="005974AA"/>
    <w:rsid w:val="00597CB5"/>
    <w:rsid w:val="005A2D2B"/>
    <w:rsid w:val="005A4C85"/>
    <w:rsid w:val="005B1576"/>
    <w:rsid w:val="005B367C"/>
    <w:rsid w:val="005B4D46"/>
    <w:rsid w:val="005C1876"/>
    <w:rsid w:val="005C2F8C"/>
    <w:rsid w:val="005C3FF3"/>
    <w:rsid w:val="005C5F47"/>
    <w:rsid w:val="005C6D89"/>
    <w:rsid w:val="005D0238"/>
    <w:rsid w:val="005D073B"/>
    <w:rsid w:val="005D0BAE"/>
    <w:rsid w:val="005D23DC"/>
    <w:rsid w:val="005D5A99"/>
    <w:rsid w:val="005E3703"/>
    <w:rsid w:val="005E3EC8"/>
    <w:rsid w:val="005E512B"/>
    <w:rsid w:val="005E5516"/>
    <w:rsid w:val="005E55C4"/>
    <w:rsid w:val="005E6061"/>
    <w:rsid w:val="005E66B5"/>
    <w:rsid w:val="005E6E79"/>
    <w:rsid w:val="005F04CF"/>
    <w:rsid w:val="005F2524"/>
    <w:rsid w:val="005F2CF4"/>
    <w:rsid w:val="00604AB7"/>
    <w:rsid w:val="00607256"/>
    <w:rsid w:val="00615546"/>
    <w:rsid w:val="00616AF4"/>
    <w:rsid w:val="006206A6"/>
    <w:rsid w:val="006209DE"/>
    <w:rsid w:val="00620E25"/>
    <w:rsid w:val="006210F8"/>
    <w:rsid w:val="006217E8"/>
    <w:rsid w:val="00621B1B"/>
    <w:rsid w:val="006224EB"/>
    <w:rsid w:val="00622D6C"/>
    <w:rsid w:val="00623DBC"/>
    <w:rsid w:val="00624479"/>
    <w:rsid w:val="0062634E"/>
    <w:rsid w:val="0062798E"/>
    <w:rsid w:val="0063032B"/>
    <w:rsid w:val="00630FBF"/>
    <w:rsid w:val="00632361"/>
    <w:rsid w:val="00632856"/>
    <w:rsid w:val="00632ABD"/>
    <w:rsid w:val="00633CE1"/>
    <w:rsid w:val="00636CF4"/>
    <w:rsid w:val="0064158E"/>
    <w:rsid w:val="00641C09"/>
    <w:rsid w:val="00643DD0"/>
    <w:rsid w:val="00645780"/>
    <w:rsid w:val="006459A9"/>
    <w:rsid w:val="006466C5"/>
    <w:rsid w:val="00646AC5"/>
    <w:rsid w:val="006475FA"/>
    <w:rsid w:val="006507B8"/>
    <w:rsid w:val="00651A77"/>
    <w:rsid w:val="00652BDC"/>
    <w:rsid w:val="006541FD"/>
    <w:rsid w:val="00655170"/>
    <w:rsid w:val="00663B1D"/>
    <w:rsid w:val="00663E3A"/>
    <w:rsid w:val="006640E7"/>
    <w:rsid w:val="006648BC"/>
    <w:rsid w:val="00666189"/>
    <w:rsid w:val="006667C2"/>
    <w:rsid w:val="00667616"/>
    <w:rsid w:val="00667905"/>
    <w:rsid w:val="00670958"/>
    <w:rsid w:val="00670993"/>
    <w:rsid w:val="00671D9F"/>
    <w:rsid w:val="00673DFA"/>
    <w:rsid w:val="006759F0"/>
    <w:rsid w:val="00677EF6"/>
    <w:rsid w:val="00680F5C"/>
    <w:rsid w:val="006820CD"/>
    <w:rsid w:val="00683270"/>
    <w:rsid w:val="00683734"/>
    <w:rsid w:val="00686028"/>
    <w:rsid w:val="006900AF"/>
    <w:rsid w:val="00690B27"/>
    <w:rsid w:val="00692DCE"/>
    <w:rsid w:val="00692FC2"/>
    <w:rsid w:val="006934B0"/>
    <w:rsid w:val="006949A2"/>
    <w:rsid w:val="006A457D"/>
    <w:rsid w:val="006A6A85"/>
    <w:rsid w:val="006B2700"/>
    <w:rsid w:val="006B7718"/>
    <w:rsid w:val="006B7B57"/>
    <w:rsid w:val="006C09F4"/>
    <w:rsid w:val="006C1F20"/>
    <w:rsid w:val="006C33C5"/>
    <w:rsid w:val="006C3420"/>
    <w:rsid w:val="006C5BF3"/>
    <w:rsid w:val="006C686F"/>
    <w:rsid w:val="006C7CF8"/>
    <w:rsid w:val="006D0B9A"/>
    <w:rsid w:val="006D1281"/>
    <w:rsid w:val="006D142D"/>
    <w:rsid w:val="006D4CB0"/>
    <w:rsid w:val="006D62EE"/>
    <w:rsid w:val="006D684E"/>
    <w:rsid w:val="006D6C59"/>
    <w:rsid w:val="006D6F24"/>
    <w:rsid w:val="006E223C"/>
    <w:rsid w:val="006E2316"/>
    <w:rsid w:val="006E33D0"/>
    <w:rsid w:val="006E3D58"/>
    <w:rsid w:val="006F1827"/>
    <w:rsid w:val="006F7BE0"/>
    <w:rsid w:val="00702443"/>
    <w:rsid w:val="0070273A"/>
    <w:rsid w:val="0070369A"/>
    <w:rsid w:val="0070383F"/>
    <w:rsid w:val="007134F3"/>
    <w:rsid w:val="007142FF"/>
    <w:rsid w:val="00721B2B"/>
    <w:rsid w:val="007259F3"/>
    <w:rsid w:val="0073041F"/>
    <w:rsid w:val="0073096D"/>
    <w:rsid w:val="00731B56"/>
    <w:rsid w:val="00733508"/>
    <w:rsid w:val="00733BAF"/>
    <w:rsid w:val="00736080"/>
    <w:rsid w:val="00740379"/>
    <w:rsid w:val="00743B8F"/>
    <w:rsid w:val="00744595"/>
    <w:rsid w:val="0074539B"/>
    <w:rsid w:val="00745A39"/>
    <w:rsid w:val="007511B1"/>
    <w:rsid w:val="00751DE2"/>
    <w:rsid w:val="007524A1"/>
    <w:rsid w:val="0075357A"/>
    <w:rsid w:val="00753FEC"/>
    <w:rsid w:val="0076112B"/>
    <w:rsid w:val="00761A8A"/>
    <w:rsid w:val="00762355"/>
    <w:rsid w:val="00762A74"/>
    <w:rsid w:val="00762F2A"/>
    <w:rsid w:val="00763C6F"/>
    <w:rsid w:val="00766DFF"/>
    <w:rsid w:val="007707AB"/>
    <w:rsid w:val="00772FAE"/>
    <w:rsid w:val="00775B99"/>
    <w:rsid w:val="007805DA"/>
    <w:rsid w:val="007838A7"/>
    <w:rsid w:val="007870C2"/>
    <w:rsid w:val="00790147"/>
    <w:rsid w:val="00792A02"/>
    <w:rsid w:val="007941A5"/>
    <w:rsid w:val="0079586C"/>
    <w:rsid w:val="00796776"/>
    <w:rsid w:val="00797C37"/>
    <w:rsid w:val="007A11D6"/>
    <w:rsid w:val="007A154D"/>
    <w:rsid w:val="007A1891"/>
    <w:rsid w:val="007A728C"/>
    <w:rsid w:val="007A7697"/>
    <w:rsid w:val="007B0F42"/>
    <w:rsid w:val="007B17F6"/>
    <w:rsid w:val="007B1C18"/>
    <w:rsid w:val="007B25F6"/>
    <w:rsid w:val="007B41EC"/>
    <w:rsid w:val="007B43D7"/>
    <w:rsid w:val="007B5A62"/>
    <w:rsid w:val="007B7231"/>
    <w:rsid w:val="007C1D1F"/>
    <w:rsid w:val="007C2724"/>
    <w:rsid w:val="007C304A"/>
    <w:rsid w:val="007C461E"/>
    <w:rsid w:val="007C4725"/>
    <w:rsid w:val="007C62F7"/>
    <w:rsid w:val="007C765F"/>
    <w:rsid w:val="007C7C86"/>
    <w:rsid w:val="007D2183"/>
    <w:rsid w:val="007D34BF"/>
    <w:rsid w:val="007D63B5"/>
    <w:rsid w:val="007D759E"/>
    <w:rsid w:val="007E1AEE"/>
    <w:rsid w:val="007E3B81"/>
    <w:rsid w:val="007E3C01"/>
    <w:rsid w:val="007E50EF"/>
    <w:rsid w:val="007E57DE"/>
    <w:rsid w:val="007E5C28"/>
    <w:rsid w:val="007E5E6A"/>
    <w:rsid w:val="007E74F8"/>
    <w:rsid w:val="007F250C"/>
    <w:rsid w:val="007F34A8"/>
    <w:rsid w:val="007F523A"/>
    <w:rsid w:val="007F56B6"/>
    <w:rsid w:val="007F7BA8"/>
    <w:rsid w:val="00800463"/>
    <w:rsid w:val="008006E2"/>
    <w:rsid w:val="0080136F"/>
    <w:rsid w:val="00806846"/>
    <w:rsid w:val="00807576"/>
    <w:rsid w:val="00807696"/>
    <w:rsid w:val="0081007B"/>
    <w:rsid w:val="008110C9"/>
    <w:rsid w:val="00812BF7"/>
    <w:rsid w:val="0081492F"/>
    <w:rsid w:val="00814F68"/>
    <w:rsid w:val="00821957"/>
    <w:rsid w:val="0082213B"/>
    <w:rsid w:val="008272E1"/>
    <w:rsid w:val="00827DF4"/>
    <w:rsid w:val="00831E14"/>
    <w:rsid w:val="008330B3"/>
    <w:rsid w:val="008357B7"/>
    <w:rsid w:val="00836BDF"/>
    <w:rsid w:val="00837913"/>
    <w:rsid w:val="00840170"/>
    <w:rsid w:val="008429F5"/>
    <w:rsid w:val="008456F8"/>
    <w:rsid w:val="00845B0B"/>
    <w:rsid w:val="008475AC"/>
    <w:rsid w:val="00852B77"/>
    <w:rsid w:val="008540EF"/>
    <w:rsid w:val="008557ED"/>
    <w:rsid w:val="00856189"/>
    <w:rsid w:val="00856E2E"/>
    <w:rsid w:val="00857357"/>
    <w:rsid w:val="008578C0"/>
    <w:rsid w:val="0086148D"/>
    <w:rsid w:val="008635F0"/>
    <w:rsid w:val="008653BE"/>
    <w:rsid w:val="008673A1"/>
    <w:rsid w:val="00870237"/>
    <w:rsid w:val="0087105E"/>
    <w:rsid w:val="008743C9"/>
    <w:rsid w:val="00875222"/>
    <w:rsid w:val="00877695"/>
    <w:rsid w:val="00877953"/>
    <w:rsid w:val="0088128D"/>
    <w:rsid w:val="008815AC"/>
    <w:rsid w:val="00882ED1"/>
    <w:rsid w:val="00884F4A"/>
    <w:rsid w:val="008868D5"/>
    <w:rsid w:val="008872EE"/>
    <w:rsid w:val="00890E8F"/>
    <w:rsid w:val="00891C35"/>
    <w:rsid w:val="00892185"/>
    <w:rsid w:val="00892B63"/>
    <w:rsid w:val="00893B68"/>
    <w:rsid w:val="008943AE"/>
    <w:rsid w:val="00897E49"/>
    <w:rsid w:val="008A272C"/>
    <w:rsid w:val="008A2EF4"/>
    <w:rsid w:val="008B048F"/>
    <w:rsid w:val="008B2260"/>
    <w:rsid w:val="008B506B"/>
    <w:rsid w:val="008C3FAC"/>
    <w:rsid w:val="008C62B9"/>
    <w:rsid w:val="008C7C88"/>
    <w:rsid w:val="008C7CE9"/>
    <w:rsid w:val="008D09F4"/>
    <w:rsid w:val="008D272D"/>
    <w:rsid w:val="008D2BCD"/>
    <w:rsid w:val="008D435B"/>
    <w:rsid w:val="008D4F80"/>
    <w:rsid w:val="008D58C9"/>
    <w:rsid w:val="008D790F"/>
    <w:rsid w:val="008D7B1B"/>
    <w:rsid w:val="008E04B7"/>
    <w:rsid w:val="008E2649"/>
    <w:rsid w:val="008E2772"/>
    <w:rsid w:val="008E2EDC"/>
    <w:rsid w:val="008E3EB5"/>
    <w:rsid w:val="008E577D"/>
    <w:rsid w:val="008E692F"/>
    <w:rsid w:val="008E7BFA"/>
    <w:rsid w:val="008F15C6"/>
    <w:rsid w:val="008F51B3"/>
    <w:rsid w:val="008F5ED0"/>
    <w:rsid w:val="00900986"/>
    <w:rsid w:val="009032A6"/>
    <w:rsid w:val="00905257"/>
    <w:rsid w:val="009054BB"/>
    <w:rsid w:val="00906713"/>
    <w:rsid w:val="00910CBA"/>
    <w:rsid w:val="0091118B"/>
    <w:rsid w:val="0091146F"/>
    <w:rsid w:val="0091306C"/>
    <w:rsid w:val="00913BD7"/>
    <w:rsid w:val="00916A54"/>
    <w:rsid w:val="0091702A"/>
    <w:rsid w:val="00917380"/>
    <w:rsid w:val="0091791D"/>
    <w:rsid w:val="00923FC0"/>
    <w:rsid w:val="00925243"/>
    <w:rsid w:val="0092735A"/>
    <w:rsid w:val="0093038C"/>
    <w:rsid w:val="00931ECD"/>
    <w:rsid w:val="0093259C"/>
    <w:rsid w:val="00933931"/>
    <w:rsid w:val="00936F09"/>
    <w:rsid w:val="00943020"/>
    <w:rsid w:val="00944491"/>
    <w:rsid w:val="00944F4D"/>
    <w:rsid w:val="00945B14"/>
    <w:rsid w:val="00950650"/>
    <w:rsid w:val="00950E45"/>
    <w:rsid w:val="0095136D"/>
    <w:rsid w:val="009517B2"/>
    <w:rsid w:val="009534AD"/>
    <w:rsid w:val="0095665F"/>
    <w:rsid w:val="00957C95"/>
    <w:rsid w:val="00963658"/>
    <w:rsid w:val="00963BC2"/>
    <w:rsid w:val="00966A24"/>
    <w:rsid w:val="009703A2"/>
    <w:rsid w:val="009712E8"/>
    <w:rsid w:val="00974A57"/>
    <w:rsid w:val="00974A89"/>
    <w:rsid w:val="0097527C"/>
    <w:rsid w:val="00981287"/>
    <w:rsid w:val="0098175A"/>
    <w:rsid w:val="00983BC4"/>
    <w:rsid w:val="0098743A"/>
    <w:rsid w:val="00990F60"/>
    <w:rsid w:val="00992509"/>
    <w:rsid w:val="00997774"/>
    <w:rsid w:val="009A03A9"/>
    <w:rsid w:val="009A0B98"/>
    <w:rsid w:val="009A1C17"/>
    <w:rsid w:val="009A511D"/>
    <w:rsid w:val="009B354D"/>
    <w:rsid w:val="009C194D"/>
    <w:rsid w:val="009C24D2"/>
    <w:rsid w:val="009C6262"/>
    <w:rsid w:val="009D1287"/>
    <w:rsid w:val="009D3D20"/>
    <w:rsid w:val="009E017F"/>
    <w:rsid w:val="009E0377"/>
    <w:rsid w:val="009E1DBA"/>
    <w:rsid w:val="009E4BD2"/>
    <w:rsid w:val="009E59BB"/>
    <w:rsid w:val="009E6343"/>
    <w:rsid w:val="009E706A"/>
    <w:rsid w:val="009E7309"/>
    <w:rsid w:val="009F481C"/>
    <w:rsid w:val="009F646F"/>
    <w:rsid w:val="009F7FC6"/>
    <w:rsid w:val="00A00542"/>
    <w:rsid w:val="00A01705"/>
    <w:rsid w:val="00A02B4F"/>
    <w:rsid w:val="00A03AF2"/>
    <w:rsid w:val="00A044EF"/>
    <w:rsid w:val="00A04AE9"/>
    <w:rsid w:val="00A059B0"/>
    <w:rsid w:val="00A0767E"/>
    <w:rsid w:val="00A07C76"/>
    <w:rsid w:val="00A07DBD"/>
    <w:rsid w:val="00A11E31"/>
    <w:rsid w:val="00A14732"/>
    <w:rsid w:val="00A159E0"/>
    <w:rsid w:val="00A16EE9"/>
    <w:rsid w:val="00A178CE"/>
    <w:rsid w:val="00A20055"/>
    <w:rsid w:val="00A2161C"/>
    <w:rsid w:val="00A312DA"/>
    <w:rsid w:val="00A3135E"/>
    <w:rsid w:val="00A34941"/>
    <w:rsid w:val="00A35800"/>
    <w:rsid w:val="00A36517"/>
    <w:rsid w:val="00A3757E"/>
    <w:rsid w:val="00A37A99"/>
    <w:rsid w:val="00A41316"/>
    <w:rsid w:val="00A423BE"/>
    <w:rsid w:val="00A42449"/>
    <w:rsid w:val="00A424A8"/>
    <w:rsid w:val="00A43D40"/>
    <w:rsid w:val="00A4453F"/>
    <w:rsid w:val="00A50806"/>
    <w:rsid w:val="00A51063"/>
    <w:rsid w:val="00A53D6A"/>
    <w:rsid w:val="00A56674"/>
    <w:rsid w:val="00A57D60"/>
    <w:rsid w:val="00A57E69"/>
    <w:rsid w:val="00A61981"/>
    <w:rsid w:val="00A63A65"/>
    <w:rsid w:val="00A66369"/>
    <w:rsid w:val="00A67EBF"/>
    <w:rsid w:val="00A70F60"/>
    <w:rsid w:val="00A71E1A"/>
    <w:rsid w:val="00A75A45"/>
    <w:rsid w:val="00A75E49"/>
    <w:rsid w:val="00A811BF"/>
    <w:rsid w:val="00A81D31"/>
    <w:rsid w:val="00A858DF"/>
    <w:rsid w:val="00A86D54"/>
    <w:rsid w:val="00A9208A"/>
    <w:rsid w:val="00A92946"/>
    <w:rsid w:val="00A93624"/>
    <w:rsid w:val="00A93C65"/>
    <w:rsid w:val="00A9696F"/>
    <w:rsid w:val="00AA0CDB"/>
    <w:rsid w:val="00AA0E7C"/>
    <w:rsid w:val="00AA1F27"/>
    <w:rsid w:val="00AA23C3"/>
    <w:rsid w:val="00AA315C"/>
    <w:rsid w:val="00AA39A4"/>
    <w:rsid w:val="00AA6A67"/>
    <w:rsid w:val="00AA76B4"/>
    <w:rsid w:val="00AB039D"/>
    <w:rsid w:val="00AB1A63"/>
    <w:rsid w:val="00AB2B80"/>
    <w:rsid w:val="00AB4083"/>
    <w:rsid w:val="00AB46BD"/>
    <w:rsid w:val="00AB6235"/>
    <w:rsid w:val="00AB7D51"/>
    <w:rsid w:val="00AC4150"/>
    <w:rsid w:val="00AC6FF0"/>
    <w:rsid w:val="00AD0148"/>
    <w:rsid w:val="00AD1E42"/>
    <w:rsid w:val="00AD24A2"/>
    <w:rsid w:val="00AD2E66"/>
    <w:rsid w:val="00AD6112"/>
    <w:rsid w:val="00AD7A85"/>
    <w:rsid w:val="00AE0881"/>
    <w:rsid w:val="00AE0988"/>
    <w:rsid w:val="00AE479D"/>
    <w:rsid w:val="00AE7217"/>
    <w:rsid w:val="00AE79BA"/>
    <w:rsid w:val="00AF09D7"/>
    <w:rsid w:val="00AF1312"/>
    <w:rsid w:val="00AF287C"/>
    <w:rsid w:val="00AF2E98"/>
    <w:rsid w:val="00AF7F61"/>
    <w:rsid w:val="00B009F6"/>
    <w:rsid w:val="00B02B86"/>
    <w:rsid w:val="00B03E2E"/>
    <w:rsid w:val="00B058CC"/>
    <w:rsid w:val="00B06F00"/>
    <w:rsid w:val="00B10634"/>
    <w:rsid w:val="00B12F83"/>
    <w:rsid w:val="00B1406E"/>
    <w:rsid w:val="00B140E8"/>
    <w:rsid w:val="00B154D4"/>
    <w:rsid w:val="00B15A87"/>
    <w:rsid w:val="00B20D70"/>
    <w:rsid w:val="00B22831"/>
    <w:rsid w:val="00B25F90"/>
    <w:rsid w:val="00B27129"/>
    <w:rsid w:val="00B30962"/>
    <w:rsid w:val="00B33017"/>
    <w:rsid w:val="00B338FA"/>
    <w:rsid w:val="00B33DE9"/>
    <w:rsid w:val="00B3480F"/>
    <w:rsid w:val="00B363E6"/>
    <w:rsid w:val="00B36AFA"/>
    <w:rsid w:val="00B446C6"/>
    <w:rsid w:val="00B45176"/>
    <w:rsid w:val="00B46A28"/>
    <w:rsid w:val="00B50A0B"/>
    <w:rsid w:val="00B52587"/>
    <w:rsid w:val="00B52A6E"/>
    <w:rsid w:val="00B54A26"/>
    <w:rsid w:val="00B54F61"/>
    <w:rsid w:val="00B563B9"/>
    <w:rsid w:val="00B56635"/>
    <w:rsid w:val="00B60F8C"/>
    <w:rsid w:val="00B673EA"/>
    <w:rsid w:val="00B7027C"/>
    <w:rsid w:val="00B717D1"/>
    <w:rsid w:val="00B71BDF"/>
    <w:rsid w:val="00B82398"/>
    <w:rsid w:val="00B8293F"/>
    <w:rsid w:val="00B83697"/>
    <w:rsid w:val="00B83B8F"/>
    <w:rsid w:val="00B8545A"/>
    <w:rsid w:val="00B861AD"/>
    <w:rsid w:val="00B867AA"/>
    <w:rsid w:val="00B871AE"/>
    <w:rsid w:val="00B87B0E"/>
    <w:rsid w:val="00B90BA5"/>
    <w:rsid w:val="00B910A3"/>
    <w:rsid w:val="00BA0018"/>
    <w:rsid w:val="00BA0083"/>
    <w:rsid w:val="00BB02A1"/>
    <w:rsid w:val="00BB2A9F"/>
    <w:rsid w:val="00BB3CCC"/>
    <w:rsid w:val="00BB6751"/>
    <w:rsid w:val="00BB770B"/>
    <w:rsid w:val="00BB7F33"/>
    <w:rsid w:val="00BC1767"/>
    <w:rsid w:val="00BC277A"/>
    <w:rsid w:val="00BC2BDC"/>
    <w:rsid w:val="00BC2C19"/>
    <w:rsid w:val="00BC2FFD"/>
    <w:rsid w:val="00BD12CF"/>
    <w:rsid w:val="00BD253F"/>
    <w:rsid w:val="00BD3F6A"/>
    <w:rsid w:val="00BE054D"/>
    <w:rsid w:val="00BE07EA"/>
    <w:rsid w:val="00BE173D"/>
    <w:rsid w:val="00BE21DA"/>
    <w:rsid w:val="00BE4877"/>
    <w:rsid w:val="00BF0B53"/>
    <w:rsid w:val="00BF58D9"/>
    <w:rsid w:val="00C01467"/>
    <w:rsid w:val="00C019EA"/>
    <w:rsid w:val="00C02404"/>
    <w:rsid w:val="00C02A77"/>
    <w:rsid w:val="00C03069"/>
    <w:rsid w:val="00C03670"/>
    <w:rsid w:val="00C038DE"/>
    <w:rsid w:val="00C04325"/>
    <w:rsid w:val="00C075C2"/>
    <w:rsid w:val="00C07FBF"/>
    <w:rsid w:val="00C12EFF"/>
    <w:rsid w:val="00C13C33"/>
    <w:rsid w:val="00C15C11"/>
    <w:rsid w:val="00C2101D"/>
    <w:rsid w:val="00C24CE6"/>
    <w:rsid w:val="00C3104F"/>
    <w:rsid w:val="00C3167C"/>
    <w:rsid w:val="00C31850"/>
    <w:rsid w:val="00C33A31"/>
    <w:rsid w:val="00C349D5"/>
    <w:rsid w:val="00C363C7"/>
    <w:rsid w:val="00C40F0C"/>
    <w:rsid w:val="00C40F77"/>
    <w:rsid w:val="00C425B1"/>
    <w:rsid w:val="00C46E73"/>
    <w:rsid w:val="00C46EF1"/>
    <w:rsid w:val="00C56A9C"/>
    <w:rsid w:val="00C60939"/>
    <w:rsid w:val="00C627B6"/>
    <w:rsid w:val="00C64502"/>
    <w:rsid w:val="00C645C3"/>
    <w:rsid w:val="00C70629"/>
    <w:rsid w:val="00C711C8"/>
    <w:rsid w:val="00C72222"/>
    <w:rsid w:val="00C727CB"/>
    <w:rsid w:val="00C728D2"/>
    <w:rsid w:val="00C7304D"/>
    <w:rsid w:val="00C74DFD"/>
    <w:rsid w:val="00C75172"/>
    <w:rsid w:val="00C77DA1"/>
    <w:rsid w:val="00C81428"/>
    <w:rsid w:val="00C8706C"/>
    <w:rsid w:val="00C90FC1"/>
    <w:rsid w:val="00C91F24"/>
    <w:rsid w:val="00C96D10"/>
    <w:rsid w:val="00C9701E"/>
    <w:rsid w:val="00CA251D"/>
    <w:rsid w:val="00CA34CF"/>
    <w:rsid w:val="00CA4616"/>
    <w:rsid w:val="00CA4751"/>
    <w:rsid w:val="00CA582E"/>
    <w:rsid w:val="00CA638F"/>
    <w:rsid w:val="00CA6E6E"/>
    <w:rsid w:val="00CA731D"/>
    <w:rsid w:val="00CB0BF2"/>
    <w:rsid w:val="00CB1604"/>
    <w:rsid w:val="00CB41C3"/>
    <w:rsid w:val="00CB58A6"/>
    <w:rsid w:val="00CB69B5"/>
    <w:rsid w:val="00CB7B81"/>
    <w:rsid w:val="00CC1F53"/>
    <w:rsid w:val="00CC341A"/>
    <w:rsid w:val="00CC4D7E"/>
    <w:rsid w:val="00CC59E2"/>
    <w:rsid w:val="00CC5D01"/>
    <w:rsid w:val="00CC67D9"/>
    <w:rsid w:val="00CD1111"/>
    <w:rsid w:val="00CD1E7C"/>
    <w:rsid w:val="00CD4286"/>
    <w:rsid w:val="00CD4A2C"/>
    <w:rsid w:val="00CD5E84"/>
    <w:rsid w:val="00CD6E48"/>
    <w:rsid w:val="00CD76F0"/>
    <w:rsid w:val="00CE0AF8"/>
    <w:rsid w:val="00CE0E64"/>
    <w:rsid w:val="00CE2AEE"/>
    <w:rsid w:val="00CE2B3D"/>
    <w:rsid w:val="00CE420C"/>
    <w:rsid w:val="00CE615D"/>
    <w:rsid w:val="00CE6874"/>
    <w:rsid w:val="00CE6B68"/>
    <w:rsid w:val="00CE6E32"/>
    <w:rsid w:val="00CF07A6"/>
    <w:rsid w:val="00CF1B53"/>
    <w:rsid w:val="00CF2464"/>
    <w:rsid w:val="00CF2DEC"/>
    <w:rsid w:val="00CF477A"/>
    <w:rsid w:val="00CF760C"/>
    <w:rsid w:val="00CF7C0D"/>
    <w:rsid w:val="00D01F16"/>
    <w:rsid w:val="00D020E7"/>
    <w:rsid w:val="00D02CB1"/>
    <w:rsid w:val="00D03326"/>
    <w:rsid w:val="00D04957"/>
    <w:rsid w:val="00D07D8B"/>
    <w:rsid w:val="00D1211C"/>
    <w:rsid w:val="00D13750"/>
    <w:rsid w:val="00D22840"/>
    <w:rsid w:val="00D2417B"/>
    <w:rsid w:val="00D24BAB"/>
    <w:rsid w:val="00D272DA"/>
    <w:rsid w:val="00D27E9A"/>
    <w:rsid w:val="00D3430C"/>
    <w:rsid w:val="00D36AAF"/>
    <w:rsid w:val="00D36ACA"/>
    <w:rsid w:val="00D36F2A"/>
    <w:rsid w:val="00D41E6D"/>
    <w:rsid w:val="00D47059"/>
    <w:rsid w:val="00D5157B"/>
    <w:rsid w:val="00D52A95"/>
    <w:rsid w:val="00D52AB1"/>
    <w:rsid w:val="00D55D75"/>
    <w:rsid w:val="00D5763D"/>
    <w:rsid w:val="00D62614"/>
    <w:rsid w:val="00D627E9"/>
    <w:rsid w:val="00D642ED"/>
    <w:rsid w:val="00D6496D"/>
    <w:rsid w:val="00D65AAF"/>
    <w:rsid w:val="00D6713E"/>
    <w:rsid w:val="00D674B4"/>
    <w:rsid w:val="00D7173A"/>
    <w:rsid w:val="00D72C57"/>
    <w:rsid w:val="00D72D26"/>
    <w:rsid w:val="00D72D81"/>
    <w:rsid w:val="00D8267C"/>
    <w:rsid w:val="00D83AB4"/>
    <w:rsid w:val="00D8422B"/>
    <w:rsid w:val="00D86301"/>
    <w:rsid w:val="00D86C39"/>
    <w:rsid w:val="00D86FCF"/>
    <w:rsid w:val="00D92BC7"/>
    <w:rsid w:val="00D94499"/>
    <w:rsid w:val="00DA0774"/>
    <w:rsid w:val="00DA3B67"/>
    <w:rsid w:val="00DA449B"/>
    <w:rsid w:val="00DA6937"/>
    <w:rsid w:val="00DA6C72"/>
    <w:rsid w:val="00DA7E56"/>
    <w:rsid w:val="00DB0A75"/>
    <w:rsid w:val="00DB0B40"/>
    <w:rsid w:val="00DB3CE9"/>
    <w:rsid w:val="00DB7518"/>
    <w:rsid w:val="00DC0925"/>
    <w:rsid w:val="00DC2194"/>
    <w:rsid w:val="00DC5E1E"/>
    <w:rsid w:val="00DC6864"/>
    <w:rsid w:val="00DD2637"/>
    <w:rsid w:val="00DD4103"/>
    <w:rsid w:val="00DD5D0F"/>
    <w:rsid w:val="00DD6769"/>
    <w:rsid w:val="00DD7098"/>
    <w:rsid w:val="00DD7420"/>
    <w:rsid w:val="00DE2B44"/>
    <w:rsid w:val="00DE39AE"/>
    <w:rsid w:val="00DE4F7A"/>
    <w:rsid w:val="00DE575B"/>
    <w:rsid w:val="00DE6547"/>
    <w:rsid w:val="00DF17A1"/>
    <w:rsid w:val="00DF239C"/>
    <w:rsid w:val="00DF2C71"/>
    <w:rsid w:val="00DF62B8"/>
    <w:rsid w:val="00DF7812"/>
    <w:rsid w:val="00DF7A8E"/>
    <w:rsid w:val="00E00934"/>
    <w:rsid w:val="00E02646"/>
    <w:rsid w:val="00E05BED"/>
    <w:rsid w:val="00E072C2"/>
    <w:rsid w:val="00E07A08"/>
    <w:rsid w:val="00E11EDD"/>
    <w:rsid w:val="00E1281D"/>
    <w:rsid w:val="00E13A08"/>
    <w:rsid w:val="00E14041"/>
    <w:rsid w:val="00E15516"/>
    <w:rsid w:val="00E22099"/>
    <w:rsid w:val="00E222AC"/>
    <w:rsid w:val="00E337E1"/>
    <w:rsid w:val="00E35EDB"/>
    <w:rsid w:val="00E35FDD"/>
    <w:rsid w:val="00E37DCF"/>
    <w:rsid w:val="00E4036C"/>
    <w:rsid w:val="00E41594"/>
    <w:rsid w:val="00E4459B"/>
    <w:rsid w:val="00E45AAA"/>
    <w:rsid w:val="00E52CF6"/>
    <w:rsid w:val="00E55BCA"/>
    <w:rsid w:val="00E61748"/>
    <w:rsid w:val="00E61825"/>
    <w:rsid w:val="00E61F84"/>
    <w:rsid w:val="00E630E5"/>
    <w:rsid w:val="00E658B2"/>
    <w:rsid w:val="00E6739C"/>
    <w:rsid w:val="00E71529"/>
    <w:rsid w:val="00E7355C"/>
    <w:rsid w:val="00E752F5"/>
    <w:rsid w:val="00E7571E"/>
    <w:rsid w:val="00E7587D"/>
    <w:rsid w:val="00E80057"/>
    <w:rsid w:val="00E80767"/>
    <w:rsid w:val="00E8102C"/>
    <w:rsid w:val="00E821A4"/>
    <w:rsid w:val="00E83843"/>
    <w:rsid w:val="00E86FA6"/>
    <w:rsid w:val="00E9245B"/>
    <w:rsid w:val="00E92B03"/>
    <w:rsid w:val="00E93550"/>
    <w:rsid w:val="00E94341"/>
    <w:rsid w:val="00E95EB0"/>
    <w:rsid w:val="00E9668C"/>
    <w:rsid w:val="00E97F3A"/>
    <w:rsid w:val="00EA05F3"/>
    <w:rsid w:val="00EA46AE"/>
    <w:rsid w:val="00EA5222"/>
    <w:rsid w:val="00EB1A1A"/>
    <w:rsid w:val="00EB2ADA"/>
    <w:rsid w:val="00EB3FC3"/>
    <w:rsid w:val="00EB4767"/>
    <w:rsid w:val="00EB6C7F"/>
    <w:rsid w:val="00EB72E4"/>
    <w:rsid w:val="00EC0BD9"/>
    <w:rsid w:val="00EC22AF"/>
    <w:rsid w:val="00EC3B05"/>
    <w:rsid w:val="00EC3FEE"/>
    <w:rsid w:val="00EC4BE6"/>
    <w:rsid w:val="00EC6960"/>
    <w:rsid w:val="00ED54F4"/>
    <w:rsid w:val="00EE053C"/>
    <w:rsid w:val="00EE2D48"/>
    <w:rsid w:val="00EE4BE4"/>
    <w:rsid w:val="00EE6A13"/>
    <w:rsid w:val="00EE6D22"/>
    <w:rsid w:val="00EE6FB1"/>
    <w:rsid w:val="00EE7705"/>
    <w:rsid w:val="00EF3A18"/>
    <w:rsid w:val="00EF3A46"/>
    <w:rsid w:val="00EF4372"/>
    <w:rsid w:val="00EF48E2"/>
    <w:rsid w:val="00EF4DBB"/>
    <w:rsid w:val="00EF53FA"/>
    <w:rsid w:val="00EF7526"/>
    <w:rsid w:val="00F03274"/>
    <w:rsid w:val="00F039CA"/>
    <w:rsid w:val="00F03B8F"/>
    <w:rsid w:val="00F05098"/>
    <w:rsid w:val="00F10567"/>
    <w:rsid w:val="00F11F6B"/>
    <w:rsid w:val="00F171A8"/>
    <w:rsid w:val="00F2231F"/>
    <w:rsid w:val="00F23961"/>
    <w:rsid w:val="00F24A3E"/>
    <w:rsid w:val="00F255F9"/>
    <w:rsid w:val="00F2602C"/>
    <w:rsid w:val="00F326C8"/>
    <w:rsid w:val="00F32D28"/>
    <w:rsid w:val="00F3575A"/>
    <w:rsid w:val="00F40AF6"/>
    <w:rsid w:val="00F41ED9"/>
    <w:rsid w:val="00F44D94"/>
    <w:rsid w:val="00F45265"/>
    <w:rsid w:val="00F453BF"/>
    <w:rsid w:val="00F46174"/>
    <w:rsid w:val="00F46C4D"/>
    <w:rsid w:val="00F471C0"/>
    <w:rsid w:val="00F47B05"/>
    <w:rsid w:val="00F50836"/>
    <w:rsid w:val="00F51D62"/>
    <w:rsid w:val="00F55194"/>
    <w:rsid w:val="00F55792"/>
    <w:rsid w:val="00F557F8"/>
    <w:rsid w:val="00F621EE"/>
    <w:rsid w:val="00F624B4"/>
    <w:rsid w:val="00F63F5E"/>
    <w:rsid w:val="00F66049"/>
    <w:rsid w:val="00F67E2C"/>
    <w:rsid w:val="00F72F88"/>
    <w:rsid w:val="00F73F68"/>
    <w:rsid w:val="00F7418C"/>
    <w:rsid w:val="00F753F0"/>
    <w:rsid w:val="00F767B1"/>
    <w:rsid w:val="00F80E4B"/>
    <w:rsid w:val="00F81FBB"/>
    <w:rsid w:val="00F82539"/>
    <w:rsid w:val="00F861D3"/>
    <w:rsid w:val="00F86CA8"/>
    <w:rsid w:val="00F900F4"/>
    <w:rsid w:val="00F90DDF"/>
    <w:rsid w:val="00F93E32"/>
    <w:rsid w:val="00F9492F"/>
    <w:rsid w:val="00F966C1"/>
    <w:rsid w:val="00FA42B5"/>
    <w:rsid w:val="00FA4935"/>
    <w:rsid w:val="00FA5810"/>
    <w:rsid w:val="00FA6664"/>
    <w:rsid w:val="00FA75E2"/>
    <w:rsid w:val="00FA7DFA"/>
    <w:rsid w:val="00FB77F7"/>
    <w:rsid w:val="00FC061C"/>
    <w:rsid w:val="00FC12A5"/>
    <w:rsid w:val="00FC1B06"/>
    <w:rsid w:val="00FC5AC1"/>
    <w:rsid w:val="00FD1E4D"/>
    <w:rsid w:val="00FD24DA"/>
    <w:rsid w:val="00FD30D6"/>
    <w:rsid w:val="00FD4889"/>
    <w:rsid w:val="00FE1325"/>
    <w:rsid w:val="00FE2443"/>
    <w:rsid w:val="00FE281E"/>
    <w:rsid w:val="00FF2872"/>
    <w:rsid w:val="00FF401D"/>
    <w:rsid w:val="00FF4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1109DE"/>
    <w:rPr>
      <w:sz w:val="24"/>
      <w:szCs w:val="24"/>
    </w:rPr>
  </w:style>
  <w:style w:type="paragraph" w:styleId="berschrift1">
    <w:name w:val="heading 1"/>
    <w:basedOn w:val="Standard"/>
    <w:link w:val="berschrift1Zchn"/>
    <w:uiPriority w:val="9"/>
    <w:qFormat/>
    <w:rsid w:val="00270E4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B5258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B52587"/>
    <w:pPr>
      <w:tabs>
        <w:tab w:val="center" w:pos="4536"/>
        <w:tab w:val="right" w:pos="9072"/>
      </w:tabs>
    </w:pPr>
  </w:style>
  <w:style w:type="character" w:styleId="Hyperlink">
    <w:name w:val="Hyperlink"/>
    <w:rsid w:val="00B52587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0E29C3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rsid w:val="000E29C3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91118B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761A8A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character" w:customStyle="1" w:styleId="berschrift1Zchn">
    <w:name w:val="Überschrift 1 Zchn"/>
    <w:link w:val="berschrift1"/>
    <w:uiPriority w:val="9"/>
    <w:rsid w:val="00270E4D"/>
    <w:rPr>
      <w:b/>
      <w:bCs/>
      <w:kern w:val="36"/>
      <w:sz w:val="48"/>
      <w:szCs w:val="48"/>
    </w:rPr>
  </w:style>
  <w:style w:type="character" w:styleId="Hervorhebung">
    <w:name w:val="Emphasis"/>
    <w:uiPriority w:val="20"/>
    <w:qFormat/>
    <w:rsid w:val="00270E4D"/>
    <w:rPr>
      <w:i/>
      <w:iCs/>
    </w:rPr>
  </w:style>
  <w:style w:type="character" w:styleId="Fett">
    <w:name w:val="Strong"/>
    <w:uiPriority w:val="22"/>
    <w:qFormat/>
    <w:rsid w:val="007805DA"/>
    <w:rPr>
      <w:b/>
      <w:bCs/>
    </w:rPr>
  </w:style>
  <w:style w:type="character" w:customStyle="1" w:styleId="z3dsh">
    <w:name w:val="z3dsh"/>
    <w:basedOn w:val="Absatz-Standardschriftart"/>
    <w:rsid w:val="001600EA"/>
  </w:style>
  <w:style w:type="character" w:customStyle="1" w:styleId="editorialproducttext-teaser1">
    <w:name w:val="editorialproducttext-teaser1"/>
    <w:rsid w:val="00A93624"/>
    <w:rPr>
      <w:b/>
      <w:bCs/>
      <w:vanish w:val="0"/>
      <w:webHidden w:val="0"/>
      <w:specVanish w:val="0"/>
    </w:rPr>
  </w:style>
  <w:style w:type="character" w:customStyle="1" w:styleId="menu-text2">
    <w:name w:val="menu-text2"/>
    <w:rsid w:val="00555115"/>
    <w:rPr>
      <w:vanish w:val="0"/>
      <w:webHidden w:val="0"/>
      <w:specVanish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1109DE"/>
    <w:rPr>
      <w:sz w:val="24"/>
      <w:szCs w:val="24"/>
    </w:rPr>
  </w:style>
  <w:style w:type="paragraph" w:styleId="berschrift1">
    <w:name w:val="heading 1"/>
    <w:basedOn w:val="Standard"/>
    <w:link w:val="berschrift1Zchn"/>
    <w:uiPriority w:val="9"/>
    <w:qFormat/>
    <w:rsid w:val="00270E4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B5258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B52587"/>
    <w:pPr>
      <w:tabs>
        <w:tab w:val="center" w:pos="4536"/>
        <w:tab w:val="right" w:pos="9072"/>
      </w:tabs>
    </w:pPr>
  </w:style>
  <w:style w:type="character" w:styleId="Hyperlink">
    <w:name w:val="Hyperlink"/>
    <w:rsid w:val="00B52587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0E29C3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rsid w:val="000E29C3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91118B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761A8A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character" w:customStyle="1" w:styleId="berschrift1Zchn">
    <w:name w:val="Überschrift 1 Zchn"/>
    <w:link w:val="berschrift1"/>
    <w:uiPriority w:val="9"/>
    <w:rsid w:val="00270E4D"/>
    <w:rPr>
      <w:b/>
      <w:bCs/>
      <w:kern w:val="36"/>
      <w:sz w:val="48"/>
      <w:szCs w:val="48"/>
    </w:rPr>
  </w:style>
  <w:style w:type="character" w:styleId="Hervorhebung">
    <w:name w:val="Emphasis"/>
    <w:uiPriority w:val="20"/>
    <w:qFormat/>
    <w:rsid w:val="00270E4D"/>
    <w:rPr>
      <w:i/>
      <w:iCs/>
    </w:rPr>
  </w:style>
  <w:style w:type="character" w:styleId="Fett">
    <w:name w:val="Strong"/>
    <w:uiPriority w:val="22"/>
    <w:qFormat/>
    <w:rsid w:val="007805DA"/>
    <w:rPr>
      <w:b/>
      <w:bCs/>
    </w:rPr>
  </w:style>
  <w:style w:type="character" w:customStyle="1" w:styleId="z3dsh">
    <w:name w:val="z3dsh"/>
    <w:basedOn w:val="Absatz-Standardschriftart"/>
    <w:rsid w:val="001600EA"/>
  </w:style>
  <w:style w:type="character" w:customStyle="1" w:styleId="editorialproducttext-teaser1">
    <w:name w:val="editorialproducttext-teaser1"/>
    <w:rsid w:val="00A93624"/>
    <w:rPr>
      <w:b/>
      <w:bCs/>
      <w:vanish w:val="0"/>
      <w:webHidden w:val="0"/>
      <w:specVanish w:val="0"/>
    </w:rPr>
  </w:style>
  <w:style w:type="character" w:customStyle="1" w:styleId="menu-text2">
    <w:name w:val="menu-text2"/>
    <w:rsid w:val="00555115"/>
    <w:rPr>
      <w:vanish w:val="0"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0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1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40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83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5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5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236142">
              <w:marLeft w:val="0"/>
              <w:marRight w:val="0"/>
              <w:marTop w:val="0"/>
              <w:marBottom w:val="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88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48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2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31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3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019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585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79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880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063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4228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233127">
                                      <w:marLeft w:val="0"/>
                                      <w:marRight w:val="17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104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0085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5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1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5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93809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54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21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45619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94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43708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single" w:sz="36" w:space="15" w:color="EEEEEE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3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9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8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88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605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7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01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315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025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982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667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6100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31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16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8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7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79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1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67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10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48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81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APS-Vorlagen\APS%20Brief%20vorlag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44BABD-4D33-4A40-9AF5-3C270BC61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APS Brief vorlage.dot</Template>
  <TotalTime>0</TotalTime>
  <Pages>1</Pages>
  <Words>170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Einwurfeinschreiben</vt:lpstr>
    </vt:vector>
  </TitlesOfParts>
  <Company/>
  <LinksUpToDate>false</LinksUpToDate>
  <CharactersWithSpaces>1391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Einwurfeinschreiben</dc:title>
  <dc:creator>Schaarschmidt, Nadine</dc:creator>
  <cp:lastModifiedBy>Helsper, Martina</cp:lastModifiedBy>
  <cp:revision>12</cp:revision>
  <cp:lastPrinted>2020-03-20T16:44:00Z</cp:lastPrinted>
  <dcterms:created xsi:type="dcterms:W3CDTF">2020-01-25T09:52:00Z</dcterms:created>
  <dcterms:modified xsi:type="dcterms:W3CDTF">2020-03-23T09:13:00Z</dcterms:modified>
</cp:coreProperties>
</file>